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1892" w14:textId="41698161" w:rsidR="00CB6E85" w:rsidRPr="006832B0" w:rsidRDefault="00937BD6" w:rsidP="00CB6E85">
      <w:pPr>
        <w:tabs>
          <w:tab w:val="left" w:pos="3261"/>
        </w:tabs>
        <w:ind w:left="720" w:right="49"/>
        <w:jc w:val="center"/>
        <w:rPr>
          <w:b/>
          <w:bCs/>
          <w:sz w:val="32"/>
          <w:szCs w:val="32"/>
        </w:rPr>
      </w:pPr>
      <w:r w:rsidRPr="006832B0">
        <w:rPr>
          <w:b/>
          <w:bCs/>
          <w:sz w:val="32"/>
          <w:szCs w:val="32"/>
        </w:rPr>
        <w:t>Blair</w:t>
      </w:r>
      <w:r w:rsidR="00CB6E85" w:rsidRPr="006832B0">
        <w:rPr>
          <w:b/>
          <w:bCs/>
          <w:sz w:val="32"/>
          <w:szCs w:val="32"/>
        </w:rPr>
        <w:t>’s Week-At-A-Glance (WAAG)</w:t>
      </w:r>
      <w:r w:rsidR="00525AE6" w:rsidRPr="006832B0">
        <w:rPr>
          <w:b/>
          <w:bCs/>
          <w:sz w:val="32"/>
          <w:szCs w:val="32"/>
        </w:rPr>
        <w:t xml:space="preserve"> for </w:t>
      </w:r>
      <w:r w:rsidR="00406E42" w:rsidRPr="006832B0">
        <w:rPr>
          <w:b/>
          <w:bCs/>
          <w:sz w:val="32"/>
          <w:szCs w:val="32"/>
        </w:rPr>
        <w:t>Families</w:t>
      </w:r>
      <w:r w:rsidR="00CB6E85" w:rsidRPr="006832B0">
        <w:rPr>
          <w:b/>
          <w:bCs/>
          <w:sz w:val="32"/>
          <w:szCs w:val="32"/>
        </w:rPr>
        <w:t>:</w:t>
      </w:r>
    </w:p>
    <w:p w14:paraId="6F9D9480" w14:textId="1F1DC81C" w:rsidR="00E30F50" w:rsidRPr="006832B0" w:rsidRDefault="004A09B4" w:rsidP="0053250F">
      <w:pPr>
        <w:tabs>
          <w:tab w:val="left" w:pos="3261"/>
        </w:tabs>
        <w:ind w:left="720" w:right="49"/>
        <w:jc w:val="center"/>
        <w:rPr>
          <w:b/>
          <w:bCs/>
          <w:color w:val="0070C0"/>
          <w:sz w:val="32"/>
          <w:szCs w:val="32"/>
        </w:rPr>
      </w:pPr>
      <w:r w:rsidRPr="006832B0">
        <w:rPr>
          <w:b/>
          <w:bCs/>
          <w:color w:val="0070C0"/>
          <w:sz w:val="32"/>
          <w:szCs w:val="32"/>
        </w:rPr>
        <w:t>December</w:t>
      </w:r>
      <w:r w:rsidR="00607DB9" w:rsidRPr="006832B0">
        <w:rPr>
          <w:b/>
          <w:bCs/>
          <w:color w:val="0070C0"/>
          <w:sz w:val="32"/>
          <w:szCs w:val="32"/>
        </w:rPr>
        <w:t xml:space="preserve"> 1</w:t>
      </w:r>
      <w:r w:rsidR="005C545D" w:rsidRPr="006832B0">
        <w:rPr>
          <w:b/>
          <w:bCs/>
          <w:color w:val="0070C0"/>
          <w:sz w:val="32"/>
          <w:szCs w:val="32"/>
        </w:rPr>
        <w:t>8</w:t>
      </w:r>
      <w:r w:rsidR="00607DB9" w:rsidRPr="006832B0">
        <w:rPr>
          <w:b/>
          <w:bCs/>
          <w:color w:val="0070C0"/>
          <w:sz w:val="32"/>
          <w:szCs w:val="32"/>
        </w:rPr>
        <w:t>-</w:t>
      </w:r>
      <w:r w:rsidR="005C545D" w:rsidRPr="006832B0">
        <w:rPr>
          <w:b/>
          <w:bCs/>
          <w:color w:val="0070C0"/>
          <w:sz w:val="32"/>
          <w:szCs w:val="32"/>
        </w:rPr>
        <w:t>22</w:t>
      </w:r>
      <w:r w:rsidR="00D04BF8" w:rsidRPr="006832B0">
        <w:rPr>
          <w:b/>
          <w:bCs/>
          <w:color w:val="0070C0"/>
          <w:sz w:val="32"/>
          <w:szCs w:val="32"/>
        </w:rPr>
        <w:t>,</w:t>
      </w:r>
      <w:r w:rsidR="00FC6CBE" w:rsidRPr="006832B0">
        <w:rPr>
          <w:b/>
          <w:bCs/>
          <w:color w:val="0070C0"/>
          <w:sz w:val="32"/>
          <w:szCs w:val="32"/>
        </w:rPr>
        <w:t xml:space="preserve"> </w:t>
      </w:r>
      <w:r w:rsidR="00937BD6" w:rsidRPr="006832B0">
        <w:rPr>
          <w:b/>
          <w:bCs/>
          <w:color w:val="0070C0"/>
          <w:sz w:val="32"/>
          <w:szCs w:val="32"/>
        </w:rPr>
        <w:t>2023</w:t>
      </w:r>
    </w:p>
    <w:p w14:paraId="1D547B16" w14:textId="262724BD" w:rsidR="00906554" w:rsidRDefault="00355183" w:rsidP="00B149CF">
      <w:pPr>
        <w:pStyle w:val="NormalWeb"/>
        <w:rPr>
          <w:b/>
          <w:bCs/>
          <w:color w:val="000000"/>
        </w:rPr>
      </w:pPr>
      <w:r>
        <w:rPr>
          <w:b/>
          <w:bCs/>
          <w:color w:val="000000"/>
        </w:rPr>
        <w:t>It is hard to believe that we are approaching our final week of school before our Winter Break!  We have had a very full and productive Term 1 at Blair, and we want to recognize all the hard work of our staff, students, and families!  Together we have achieved a lot, and we are looking forward to accomplishing much more in 2024!</w:t>
      </w:r>
      <w:r w:rsidR="00557E6B">
        <w:rPr>
          <w:b/>
          <w:bCs/>
          <w:color w:val="000000"/>
        </w:rPr>
        <w:t xml:space="preserve">  On Wednesday </w:t>
      </w:r>
      <w:r w:rsidR="000D1425">
        <w:rPr>
          <w:b/>
          <w:bCs/>
          <w:color w:val="000000"/>
        </w:rPr>
        <w:t xml:space="preserve">students </w:t>
      </w:r>
      <w:r w:rsidR="00557E6B">
        <w:rPr>
          <w:b/>
          <w:bCs/>
          <w:color w:val="000000"/>
        </w:rPr>
        <w:t>Term 1 Written Learning Update</w:t>
      </w:r>
      <w:r w:rsidR="000D1425">
        <w:rPr>
          <w:b/>
          <w:bCs/>
          <w:color w:val="000000"/>
        </w:rPr>
        <w:t>s</w:t>
      </w:r>
      <w:r w:rsidR="00557E6B">
        <w:rPr>
          <w:b/>
          <w:bCs/>
          <w:color w:val="000000"/>
        </w:rPr>
        <w:t>/Report Card</w:t>
      </w:r>
      <w:r w:rsidR="000D1425">
        <w:rPr>
          <w:b/>
          <w:bCs/>
          <w:color w:val="000000"/>
        </w:rPr>
        <w:t>s</w:t>
      </w:r>
      <w:r w:rsidR="00557E6B">
        <w:rPr>
          <w:b/>
          <w:bCs/>
          <w:color w:val="000000"/>
        </w:rPr>
        <w:t xml:space="preserve"> will be published</w:t>
      </w:r>
      <w:r w:rsidR="000D1425">
        <w:rPr>
          <w:b/>
          <w:bCs/>
          <w:color w:val="000000"/>
        </w:rPr>
        <w:t xml:space="preserve"> onto the Parent Portal</w:t>
      </w:r>
      <w:r w:rsidR="007353D6">
        <w:rPr>
          <w:b/>
          <w:bCs/>
          <w:color w:val="000000"/>
        </w:rPr>
        <w:t xml:space="preserve"> (see attached instructions)</w:t>
      </w:r>
      <w:r w:rsidR="000D1425">
        <w:rPr>
          <w:b/>
          <w:bCs/>
          <w:color w:val="000000"/>
        </w:rPr>
        <w:t>.</w:t>
      </w:r>
      <w:r w:rsidR="001177D4">
        <w:rPr>
          <w:b/>
          <w:bCs/>
          <w:color w:val="000000"/>
        </w:rPr>
        <w:t xml:space="preserve">  I hope you are having a wonderful weekend</w:t>
      </w:r>
      <w:r w:rsidR="008A1EC9">
        <w:rPr>
          <w:b/>
          <w:bCs/>
          <w:color w:val="000000"/>
        </w:rPr>
        <w:t>!</w:t>
      </w:r>
      <w:r w:rsidR="001C32F6">
        <w:rPr>
          <w:b/>
          <w:bCs/>
          <w:color w:val="000000"/>
        </w:rPr>
        <w:t xml:space="preserve">     </w:t>
      </w:r>
      <w:r w:rsidR="00D21CD8">
        <w:rPr>
          <w:b/>
          <w:bCs/>
          <w:color w:val="000000"/>
        </w:rPr>
        <w:t>-Mr. Livingston</w:t>
      </w:r>
    </w:p>
    <w:p w14:paraId="495B0D96" w14:textId="2B91BE5D" w:rsidR="00D21CD8" w:rsidRPr="006832B0" w:rsidRDefault="00D21CD8" w:rsidP="00B149CF">
      <w:pPr>
        <w:pStyle w:val="NormalWeb"/>
        <w:rPr>
          <w:rFonts w:ascii="Calibri" w:hAnsi="Calibri" w:cs="Calibri"/>
          <w:b/>
          <w:bCs/>
          <w:color w:val="000000"/>
        </w:rPr>
      </w:pPr>
      <w:r w:rsidRPr="006832B0">
        <w:rPr>
          <w:rFonts w:ascii="Calibri" w:hAnsi="Calibri" w:cs="Calibri"/>
          <w:b/>
          <w:bCs/>
          <w:color w:val="397BC5"/>
          <w:sz w:val="28"/>
          <w:szCs w:val="28"/>
        </w:rPr>
        <w:t>Notes from the Office:</w:t>
      </w:r>
    </w:p>
    <w:p w14:paraId="2017AC43" w14:textId="257A969D" w:rsidR="008071C6" w:rsidRDefault="00BC2A6B" w:rsidP="00BC2A6B">
      <w:pPr>
        <w:shd w:val="clear" w:color="auto" w:fill="FFFFFF"/>
        <w:tabs>
          <w:tab w:val="left" w:pos="3261"/>
        </w:tabs>
        <w:ind w:right="49"/>
        <w:textAlignment w:val="baseline"/>
        <w:rPr>
          <w:rFonts w:eastAsia="Times New Roman"/>
          <w:b/>
          <w:bCs/>
          <w:color w:val="000000"/>
          <w:lang w:val="en-CA"/>
        </w:rPr>
      </w:pPr>
      <w:r>
        <w:rPr>
          <w:rFonts w:eastAsia="Times New Roman"/>
          <w:b/>
          <w:bCs/>
          <w:color w:val="000000"/>
          <w:lang w:val="en-CA"/>
        </w:rPr>
        <w:t xml:space="preserve">Please note that our parking lots are </w:t>
      </w:r>
      <w:r w:rsidR="00CC4FED">
        <w:rPr>
          <w:rFonts w:eastAsia="Times New Roman"/>
          <w:b/>
          <w:bCs/>
          <w:color w:val="000000"/>
          <w:lang w:val="en-CA"/>
        </w:rPr>
        <w:t xml:space="preserve">for </w:t>
      </w:r>
      <w:r>
        <w:rPr>
          <w:rFonts w:eastAsia="Times New Roman"/>
          <w:b/>
          <w:bCs/>
          <w:color w:val="000000"/>
          <w:lang w:val="en-CA"/>
        </w:rPr>
        <w:t>STAFF ONLY, with NO PARKING for drop off/pick up.</w:t>
      </w:r>
      <w:r w:rsidR="00CC4FED">
        <w:rPr>
          <w:rFonts w:eastAsia="Times New Roman"/>
          <w:b/>
          <w:bCs/>
          <w:color w:val="000000"/>
          <w:lang w:val="en-CA"/>
        </w:rPr>
        <w:t xml:space="preserve">  This is to increase the safety of our parking lots for our students.</w:t>
      </w:r>
    </w:p>
    <w:p w14:paraId="3D435C51" w14:textId="3F7FFB34" w:rsidR="00BC2A6B" w:rsidRDefault="00BC2A6B" w:rsidP="0018221E">
      <w:pPr>
        <w:shd w:val="clear" w:color="auto" w:fill="FFFFFF"/>
        <w:tabs>
          <w:tab w:val="left" w:pos="3261"/>
        </w:tabs>
        <w:ind w:right="49"/>
        <w:textAlignment w:val="baseline"/>
        <w:rPr>
          <w:rFonts w:eastAsia="Times New Roman"/>
          <w:b/>
          <w:bCs/>
          <w:color w:val="000000"/>
          <w:lang w:val="en-CA"/>
        </w:rPr>
      </w:pPr>
      <w:r>
        <w:rPr>
          <w:rFonts w:eastAsia="Times New Roman"/>
          <w:b/>
          <w:bCs/>
          <w:color w:val="000000"/>
          <w:lang w:val="en-CA"/>
        </w:rPr>
        <w:t>Please use the drop off/pick up lane only.</w:t>
      </w:r>
      <w:r w:rsidR="007A4619">
        <w:rPr>
          <w:rFonts w:eastAsia="Times New Roman"/>
          <w:b/>
          <w:bCs/>
          <w:color w:val="000000"/>
          <w:lang w:val="en-CA"/>
        </w:rPr>
        <w:t xml:space="preserve">  Please PULL FORWARD </w:t>
      </w:r>
      <w:r w:rsidR="00FC784D">
        <w:rPr>
          <w:rFonts w:eastAsia="Times New Roman"/>
          <w:b/>
          <w:bCs/>
          <w:color w:val="000000"/>
          <w:lang w:val="en-CA"/>
        </w:rPr>
        <w:t xml:space="preserve">all the way as space </w:t>
      </w:r>
      <w:proofErr w:type="gramStart"/>
      <w:r w:rsidR="00FC784D">
        <w:rPr>
          <w:rFonts w:eastAsia="Times New Roman"/>
          <w:b/>
          <w:bCs/>
          <w:color w:val="000000"/>
          <w:lang w:val="en-CA"/>
        </w:rPr>
        <w:t>opens up</w:t>
      </w:r>
      <w:proofErr w:type="gramEnd"/>
      <w:r w:rsidR="00FC784D">
        <w:rPr>
          <w:rFonts w:eastAsia="Times New Roman"/>
          <w:b/>
          <w:bCs/>
          <w:color w:val="000000"/>
          <w:lang w:val="en-CA"/>
        </w:rPr>
        <w:t>!</w:t>
      </w:r>
    </w:p>
    <w:p w14:paraId="51500DB5" w14:textId="7596DF8D" w:rsidR="00607DB9" w:rsidRPr="00A701B7" w:rsidRDefault="00607DB9" w:rsidP="0018221E">
      <w:pPr>
        <w:shd w:val="clear" w:color="auto" w:fill="FFFFFF"/>
        <w:tabs>
          <w:tab w:val="left" w:pos="3261"/>
        </w:tabs>
        <w:ind w:right="49"/>
        <w:textAlignment w:val="baseline"/>
        <w:rPr>
          <w:rFonts w:eastAsia="Times New Roman"/>
          <w:b/>
          <w:bCs/>
          <w:color w:val="000000"/>
          <w:lang w:val="en-CA"/>
        </w:rPr>
      </w:pPr>
      <w:r>
        <w:rPr>
          <w:rFonts w:eastAsia="Times New Roman"/>
          <w:b/>
          <w:bCs/>
          <w:color w:val="000000"/>
          <w:lang w:val="en-CA"/>
        </w:rPr>
        <w:t xml:space="preserve">If you are </w:t>
      </w:r>
      <w:r w:rsidR="0069166D">
        <w:rPr>
          <w:rFonts w:eastAsia="Times New Roman"/>
          <w:b/>
          <w:bCs/>
          <w:color w:val="000000"/>
          <w:lang w:val="en-CA"/>
        </w:rPr>
        <w:t xml:space="preserve">planning to be away from school for vacation that is not during the Winter Break, please inform the office. </w:t>
      </w:r>
    </w:p>
    <w:p w14:paraId="2E46D72C" w14:textId="77777777" w:rsidR="00695440" w:rsidRPr="006832B0" w:rsidRDefault="00695440" w:rsidP="00695440">
      <w:pPr>
        <w:pStyle w:val="ListParagraph"/>
        <w:ind w:left="1080" w:right="49"/>
        <w:rPr>
          <w:rFonts w:cs="Calibri"/>
          <w:b/>
          <w:bCs/>
          <w:color w:val="0070C0"/>
          <w:sz w:val="10"/>
          <w:szCs w:val="10"/>
        </w:rPr>
      </w:pPr>
    </w:p>
    <w:p w14:paraId="55691E09" w14:textId="77777777" w:rsidR="001C1E07" w:rsidRPr="006832B0" w:rsidRDefault="001C1E07" w:rsidP="001C1E07">
      <w:pPr>
        <w:ind w:right="49"/>
        <w:jc w:val="center"/>
        <w:rPr>
          <w:b/>
          <w:bCs/>
          <w:i/>
          <w:iCs/>
          <w:color w:val="000000"/>
          <w:sz w:val="28"/>
          <w:szCs w:val="28"/>
        </w:rPr>
      </w:pPr>
      <w:r w:rsidRPr="006832B0">
        <w:rPr>
          <w:b/>
          <w:bCs/>
          <w:i/>
          <w:iCs/>
          <w:color w:val="000000"/>
          <w:sz w:val="28"/>
          <w:szCs w:val="28"/>
        </w:rPr>
        <w:t>Highlights For Next Week Include:</w:t>
      </w:r>
    </w:p>
    <w:p w14:paraId="3CB231D6" w14:textId="77777777" w:rsidR="001C1E07" w:rsidRPr="006832B0" w:rsidRDefault="001C1E07" w:rsidP="001C1E07">
      <w:pPr>
        <w:pStyle w:val="ListParagraph"/>
        <w:ind w:left="1080" w:right="49"/>
        <w:rPr>
          <w:rFonts w:cs="Calibri"/>
          <w:b/>
          <w:bCs/>
          <w:color w:val="0070C0"/>
          <w:sz w:val="10"/>
          <w:szCs w:val="10"/>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937"/>
      </w:tblGrid>
      <w:tr w:rsidR="001C1E07" w:rsidRPr="00A55C0F" w14:paraId="6904B885" w14:textId="77777777" w:rsidTr="006832B0">
        <w:trPr>
          <w:trHeight w:val="902"/>
        </w:trPr>
        <w:tc>
          <w:tcPr>
            <w:tcW w:w="2128" w:type="dxa"/>
            <w:shd w:val="clear" w:color="auto" w:fill="auto"/>
          </w:tcPr>
          <w:p w14:paraId="1B2EAE2B" w14:textId="77777777" w:rsidR="001C1E07" w:rsidRPr="006832B0" w:rsidRDefault="001C1E07" w:rsidP="006832B0">
            <w:pPr>
              <w:ind w:right="49"/>
              <w:jc w:val="center"/>
              <w:rPr>
                <w:b/>
                <w:bCs/>
              </w:rPr>
            </w:pPr>
            <w:r w:rsidRPr="006832B0">
              <w:rPr>
                <w:b/>
                <w:bCs/>
              </w:rPr>
              <w:t>Monday</w:t>
            </w:r>
          </w:p>
          <w:p w14:paraId="68DC6FC6" w14:textId="1A24FEDF" w:rsidR="001C1E07" w:rsidRPr="006832B0" w:rsidRDefault="00FD30BF" w:rsidP="006832B0">
            <w:pPr>
              <w:ind w:right="49"/>
              <w:jc w:val="center"/>
              <w:rPr>
                <w:b/>
                <w:bCs/>
              </w:rPr>
            </w:pPr>
            <w:r w:rsidRPr="006832B0">
              <w:rPr>
                <w:b/>
                <w:bCs/>
                <w:color w:val="0070C0"/>
              </w:rPr>
              <w:t xml:space="preserve">December </w:t>
            </w:r>
            <w:r w:rsidR="00607DB9" w:rsidRPr="006832B0">
              <w:rPr>
                <w:b/>
                <w:bCs/>
                <w:color w:val="0070C0"/>
              </w:rPr>
              <w:t>1</w:t>
            </w:r>
            <w:r w:rsidR="005C545D" w:rsidRPr="006832B0">
              <w:rPr>
                <w:b/>
                <w:bCs/>
                <w:color w:val="0070C0"/>
              </w:rPr>
              <w:t>8</w:t>
            </w:r>
          </w:p>
        </w:tc>
        <w:tc>
          <w:tcPr>
            <w:tcW w:w="7937" w:type="dxa"/>
            <w:shd w:val="clear" w:color="auto" w:fill="auto"/>
          </w:tcPr>
          <w:p w14:paraId="6BB8FC0F" w14:textId="77777777" w:rsidR="001C1E07" w:rsidRPr="006832B0" w:rsidRDefault="001C1E07" w:rsidP="006832B0">
            <w:pPr>
              <w:pStyle w:val="ListParagraph"/>
              <w:ind w:left="360" w:right="49"/>
              <w:jc w:val="both"/>
              <w:rPr>
                <w:rFonts w:cs="Calibri"/>
                <w:b/>
                <w:bCs/>
                <w:color w:val="0070C0"/>
                <w:sz w:val="22"/>
              </w:rPr>
            </w:pPr>
          </w:p>
          <w:p w14:paraId="51ECCED2" w14:textId="3A6675C9" w:rsidR="001C1E07" w:rsidRPr="006832B0" w:rsidRDefault="005C545D" w:rsidP="006832B0">
            <w:pPr>
              <w:ind w:right="49"/>
              <w:jc w:val="both"/>
              <w:rPr>
                <w:b/>
                <w:bCs/>
                <w:color w:val="0070C0"/>
              </w:rPr>
            </w:pPr>
            <w:r w:rsidRPr="006832B0">
              <w:rPr>
                <w:b/>
                <w:bCs/>
                <w:color w:val="0070C0"/>
              </w:rPr>
              <w:t xml:space="preserve">9:00 – 10:00 </w:t>
            </w:r>
            <w:r w:rsidR="001A0511" w:rsidRPr="006832B0">
              <w:rPr>
                <w:b/>
                <w:bCs/>
                <w:color w:val="0070C0"/>
              </w:rPr>
              <w:t xml:space="preserve">Last Day for </w:t>
            </w:r>
            <w:r w:rsidRPr="006832B0">
              <w:rPr>
                <w:b/>
                <w:bCs/>
                <w:color w:val="0070C0"/>
              </w:rPr>
              <w:t>Food Bank Donations</w:t>
            </w:r>
            <w:r w:rsidR="00DA7F9F" w:rsidRPr="006832B0">
              <w:rPr>
                <w:b/>
                <w:bCs/>
                <w:color w:val="0070C0"/>
              </w:rPr>
              <w:t xml:space="preserve"> for the Richmond Food Bank</w:t>
            </w:r>
          </w:p>
          <w:p w14:paraId="04C73339" w14:textId="4A1BFCC4" w:rsidR="001C1E07" w:rsidRPr="006832B0" w:rsidRDefault="001C1E07" w:rsidP="006832B0">
            <w:pPr>
              <w:pStyle w:val="ListParagraph"/>
              <w:ind w:left="360" w:right="49"/>
              <w:jc w:val="both"/>
              <w:rPr>
                <w:rFonts w:cs="Calibri"/>
                <w:b/>
                <w:bCs/>
                <w:color w:val="0070C0"/>
                <w:sz w:val="22"/>
              </w:rPr>
            </w:pPr>
          </w:p>
        </w:tc>
      </w:tr>
      <w:tr w:rsidR="001C1E07" w:rsidRPr="00A55C0F" w14:paraId="71B46826" w14:textId="77777777" w:rsidTr="006832B0">
        <w:trPr>
          <w:trHeight w:val="642"/>
        </w:trPr>
        <w:tc>
          <w:tcPr>
            <w:tcW w:w="2128" w:type="dxa"/>
            <w:shd w:val="clear" w:color="auto" w:fill="auto"/>
          </w:tcPr>
          <w:p w14:paraId="7527A399" w14:textId="77777777" w:rsidR="001C1E07" w:rsidRPr="006832B0" w:rsidRDefault="001C1E07" w:rsidP="006832B0">
            <w:pPr>
              <w:ind w:right="49"/>
              <w:jc w:val="center"/>
              <w:rPr>
                <w:b/>
                <w:bCs/>
              </w:rPr>
            </w:pPr>
            <w:r w:rsidRPr="006832B0">
              <w:rPr>
                <w:b/>
                <w:bCs/>
              </w:rPr>
              <w:t>Tuesday</w:t>
            </w:r>
          </w:p>
          <w:p w14:paraId="0CBC2A42" w14:textId="2CEE552F" w:rsidR="001C1E07" w:rsidRPr="006832B0" w:rsidRDefault="00FD30BF" w:rsidP="006832B0">
            <w:pPr>
              <w:ind w:right="49"/>
              <w:jc w:val="center"/>
              <w:rPr>
                <w:b/>
                <w:bCs/>
                <w:color w:val="0070C0"/>
              </w:rPr>
            </w:pPr>
            <w:r w:rsidRPr="006832B0">
              <w:rPr>
                <w:b/>
                <w:bCs/>
                <w:color w:val="0070C0"/>
              </w:rPr>
              <w:t xml:space="preserve">December </w:t>
            </w:r>
            <w:r w:rsidR="00607DB9" w:rsidRPr="006832B0">
              <w:rPr>
                <w:b/>
                <w:bCs/>
                <w:color w:val="0070C0"/>
              </w:rPr>
              <w:t>1</w:t>
            </w:r>
            <w:r w:rsidR="005C545D" w:rsidRPr="006832B0">
              <w:rPr>
                <w:b/>
                <w:bCs/>
                <w:color w:val="0070C0"/>
              </w:rPr>
              <w:t>9</w:t>
            </w:r>
          </w:p>
        </w:tc>
        <w:tc>
          <w:tcPr>
            <w:tcW w:w="7937" w:type="dxa"/>
            <w:shd w:val="clear" w:color="auto" w:fill="auto"/>
          </w:tcPr>
          <w:p w14:paraId="296DBB3A" w14:textId="0986D689" w:rsidR="001C1E07" w:rsidRPr="006832B0" w:rsidRDefault="001C1E07" w:rsidP="006832B0">
            <w:pPr>
              <w:ind w:right="49"/>
              <w:jc w:val="both"/>
              <w:rPr>
                <w:b/>
                <w:bCs/>
                <w:color w:val="0070C0"/>
              </w:rPr>
            </w:pPr>
          </w:p>
        </w:tc>
      </w:tr>
      <w:tr w:rsidR="001C1E07" w:rsidRPr="00A55C0F" w14:paraId="2A4CB807" w14:textId="77777777" w:rsidTr="006832B0">
        <w:trPr>
          <w:trHeight w:val="585"/>
        </w:trPr>
        <w:tc>
          <w:tcPr>
            <w:tcW w:w="2128" w:type="dxa"/>
            <w:shd w:val="clear" w:color="auto" w:fill="auto"/>
          </w:tcPr>
          <w:p w14:paraId="310C7B78" w14:textId="77777777" w:rsidR="001C1E07" w:rsidRPr="006832B0" w:rsidRDefault="001C1E07" w:rsidP="006832B0">
            <w:pPr>
              <w:ind w:right="49"/>
              <w:jc w:val="center"/>
              <w:rPr>
                <w:b/>
                <w:bCs/>
              </w:rPr>
            </w:pPr>
            <w:r w:rsidRPr="006832B0">
              <w:rPr>
                <w:b/>
                <w:bCs/>
              </w:rPr>
              <w:t>Wednesday</w:t>
            </w:r>
          </w:p>
          <w:p w14:paraId="46E97DD7" w14:textId="09F409B3" w:rsidR="001C1E07" w:rsidRPr="006832B0" w:rsidRDefault="00FD30BF" w:rsidP="006832B0">
            <w:pPr>
              <w:ind w:right="49"/>
              <w:jc w:val="center"/>
              <w:rPr>
                <w:b/>
                <w:bCs/>
                <w:color w:val="0070C0"/>
              </w:rPr>
            </w:pPr>
            <w:r w:rsidRPr="006832B0">
              <w:rPr>
                <w:b/>
                <w:bCs/>
                <w:color w:val="0070C0"/>
              </w:rPr>
              <w:t xml:space="preserve">December </w:t>
            </w:r>
            <w:r w:rsidR="005C545D" w:rsidRPr="006832B0">
              <w:rPr>
                <w:b/>
                <w:bCs/>
                <w:color w:val="0070C0"/>
              </w:rPr>
              <w:t>20</w:t>
            </w:r>
          </w:p>
        </w:tc>
        <w:tc>
          <w:tcPr>
            <w:tcW w:w="7937" w:type="dxa"/>
            <w:shd w:val="clear" w:color="auto" w:fill="auto"/>
          </w:tcPr>
          <w:p w14:paraId="3198BE52" w14:textId="5E4B246C" w:rsidR="005C545D" w:rsidRPr="006832B0" w:rsidRDefault="005C545D" w:rsidP="006832B0">
            <w:pPr>
              <w:spacing w:after="0" w:line="240" w:lineRule="auto"/>
              <w:ind w:right="51"/>
              <w:jc w:val="both"/>
              <w:rPr>
                <w:b/>
                <w:bCs/>
                <w:color w:val="0070C0"/>
              </w:rPr>
            </w:pPr>
            <w:r w:rsidRPr="006832B0">
              <w:rPr>
                <w:b/>
                <w:bCs/>
                <w:color w:val="0070C0"/>
              </w:rPr>
              <w:t>Written Learning Updates/Report Cards published (parent portal)</w:t>
            </w:r>
          </w:p>
          <w:p w14:paraId="3EE91D42" w14:textId="77777777" w:rsidR="00BF54C5" w:rsidRPr="006832B0" w:rsidRDefault="00BF54C5" w:rsidP="006832B0">
            <w:pPr>
              <w:spacing w:after="0" w:line="240" w:lineRule="auto"/>
              <w:ind w:right="51"/>
              <w:jc w:val="both"/>
              <w:rPr>
                <w:b/>
                <w:bCs/>
                <w:color w:val="0070C0"/>
              </w:rPr>
            </w:pPr>
          </w:p>
          <w:p w14:paraId="6C12DA47" w14:textId="774C3AED" w:rsidR="001C1E07" w:rsidRPr="006832B0" w:rsidRDefault="00BF54C5" w:rsidP="006832B0">
            <w:pPr>
              <w:ind w:right="49"/>
              <w:jc w:val="both"/>
              <w:rPr>
                <w:b/>
                <w:bCs/>
                <w:color w:val="0070C0"/>
              </w:rPr>
            </w:pPr>
            <w:r w:rsidRPr="006832B0">
              <w:rPr>
                <w:b/>
                <w:bCs/>
                <w:color w:val="0070C0"/>
              </w:rPr>
              <w:t>*</w:t>
            </w:r>
            <w:proofErr w:type="gramStart"/>
            <w:r w:rsidRPr="006832B0">
              <w:rPr>
                <w:b/>
                <w:bCs/>
                <w:color w:val="0070C0"/>
              </w:rPr>
              <w:t>buy</w:t>
            </w:r>
            <w:proofErr w:type="gramEnd"/>
            <w:r w:rsidRPr="006832B0">
              <w:rPr>
                <w:b/>
                <w:bCs/>
                <w:color w:val="0070C0"/>
              </w:rPr>
              <w:t xml:space="preserve"> student tickets for the Dec 22 Holiday Breakfast by today!</w:t>
            </w:r>
            <w:r w:rsidR="005879E0" w:rsidRPr="006832B0">
              <w:rPr>
                <w:b/>
                <w:bCs/>
                <w:color w:val="0070C0"/>
              </w:rPr>
              <w:t xml:space="preserve"> (</w:t>
            </w:r>
            <w:r w:rsidR="00A47B92" w:rsidRPr="006832B0">
              <w:rPr>
                <w:b/>
                <w:bCs/>
                <w:color w:val="0070C0"/>
              </w:rPr>
              <w:t xml:space="preserve">on </w:t>
            </w:r>
            <w:proofErr w:type="spellStart"/>
            <w:r w:rsidR="005879E0" w:rsidRPr="006832B0">
              <w:rPr>
                <w:b/>
                <w:bCs/>
                <w:color w:val="0070C0"/>
              </w:rPr>
              <w:t>MunchaLunch</w:t>
            </w:r>
            <w:proofErr w:type="spellEnd"/>
            <w:r w:rsidR="005879E0" w:rsidRPr="006832B0">
              <w:rPr>
                <w:b/>
                <w:bCs/>
                <w:color w:val="0070C0"/>
              </w:rPr>
              <w:t>)</w:t>
            </w:r>
          </w:p>
        </w:tc>
      </w:tr>
      <w:tr w:rsidR="001C1E07" w:rsidRPr="00A55C0F" w14:paraId="0CCFA2E0" w14:textId="77777777" w:rsidTr="006832B0">
        <w:trPr>
          <w:trHeight w:val="638"/>
        </w:trPr>
        <w:tc>
          <w:tcPr>
            <w:tcW w:w="2128" w:type="dxa"/>
            <w:shd w:val="clear" w:color="auto" w:fill="auto"/>
          </w:tcPr>
          <w:p w14:paraId="5C3C9D1D" w14:textId="77777777" w:rsidR="001C1E07" w:rsidRPr="006832B0" w:rsidRDefault="001C1E07" w:rsidP="006832B0">
            <w:pPr>
              <w:ind w:right="49"/>
              <w:jc w:val="center"/>
              <w:rPr>
                <w:b/>
                <w:bCs/>
              </w:rPr>
            </w:pPr>
            <w:r w:rsidRPr="006832B0">
              <w:rPr>
                <w:b/>
                <w:bCs/>
              </w:rPr>
              <w:t>Thursday</w:t>
            </w:r>
          </w:p>
          <w:p w14:paraId="1C6440B2" w14:textId="02D723AA" w:rsidR="001C1E07" w:rsidRPr="006832B0" w:rsidRDefault="00FD30BF" w:rsidP="006832B0">
            <w:pPr>
              <w:ind w:right="49"/>
              <w:jc w:val="center"/>
              <w:rPr>
                <w:b/>
                <w:bCs/>
                <w:color w:val="0070C0"/>
              </w:rPr>
            </w:pPr>
            <w:r w:rsidRPr="006832B0">
              <w:rPr>
                <w:b/>
                <w:bCs/>
                <w:color w:val="0070C0"/>
              </w:rPr>
              <w:t xml:space="preserve">December </w:t>
            </w:r>
            <w:r w:rsidR="005C545D" w:rsidRPr="006832B0">
              <w:rPr>
                <w:b/>
                <w:bCs/>
                <w:color w:val="0070C0"/>
              </w:rPr>
              <w:t>21</w:t>
            </w:r>
          </w:p>
        </w:tc>
        <w:tc>
          <w:tcPr>
            <w:tcW w:w="7937" w:type="dxa"/>
            <w:shd w:val="clear" w:color="auto" w:fill="auto"/>
          </w:tcPr>
          <w:p w14:paraId="6284697C" w14:textId="761AD349" w:rsidR="00390AB5" w:rsidRPr="006832B0" w:rsidRDefault="005C545D" w:rsidP="006832B0">
            <w:pPr>
              <w:ind w:right="49"/>
              <w:jc w:val="both"/>
              <w:rPr>
                <w:b/>
                <w:bCs/>
                <w:color w:val="0070C0"/>
              </w:rPr>
            </w:pPr>
            <w:r w:rsidRPr="006832B0">
              <w:rPr>
                <w:b/>
                <w:bCs/>
                <w:color w:val="0070C0"/>
              </w:rPr>
              <w:t>Student Leadership</w:t>
            </w:r>
            <w:r w:rsidR="0034576C" w:rsidRPr="006832B0">
              <w:rPr>
                <w:b/>
                <w:bCs/>
                <w:color w:val="0070C0"/>
              </w:rPr>
              <w:t xml:space="preserve"> </w:t>
            </w:r>
            <w:r w:rsidR="00BE3D0E" w:rsidRPr="006832B0">
              <w:rPr>
                <w:b/>
                <w:bCs/>
                <w:color w:val="0070C0"/>
              </w:rPr>
              <w:t>L</w:t>
            </w:r>
            <w:r w:rsidR="0034576C" w:rsidRPr="006832B0">
              <w:rPr>
                <w:b/>
                <w:bCs/>
                <w:color w:val="0070C0"/>
              </w:rPr>
              <w:t xml:space="preserve">unch </w:t>
            </w:r>
          </w:p>
        </w:tc>
      </w:tr>
      <w:tr w:rsidR="001C1E07" w:rsidRPr="00A55C0F" w14:paraId="7566084D" w14:textId="77777777" w:rsidTr="006832B0">
        <w:trPr>
          <w:trHeight w:val="882"/>
        </w:trPr>
        <w:tc>
          <w:tcPr>
            <w:tcW w:w="2128" w:type="dxa"/>
            <w:shd w:val="clear" w:color="auto" w:fill="auto"/>
          </w:tcPr>
          <w:p w14:paraId="14A82346" w14:textId="77777777" w:rsidR="001C1E07" w:rsidRPr="006832B0" w:rsidRDefault="001C1E07" w:rsidP="006832B0">
            <w:pPr>
              <w:ind w:right="49"/>
              <w:jc w:val="center"/>
              <w:rPr>
                <w:b/>
                <w:bCs/>
                <w:color w:val="000000"/>
              </w:rPr>
            </w:pPr>
            <w:r w:rsidRPr="006832B0">
              <w:rPr>
                <w:b/>
                <w:bCs/>
                <w:color w:val="000000"/>
              </w:rPr>
              <w:t>Friday</w:t>
            </w:r>
          </w:p>
          <w:p w14:paraId="115DFB3D" w14:textId="2AC98CE1" w:rsidR="001C1E07" w:rsidRPr="006832B0" w:rsidRDefault="001C1E07" w:rsidP="006832B0">
            <w:pPr>
              <w:ind w:right="49"/>
              <w:jc w:val="center"/>
              <w:rPr>
                <w:b/>
                <w:bCs/>
                <w:color w:val="0070C0"/>
              </w:rPr>
            </w:pPr>
            <w:r w:rsidRPr="006832B0">
              <w:rPr>
                <w:b/>
                <w:bCs/>
                <w:color w:val="0070C0"/>
              </w:rPr>
              <w:t xml:space="preserve">December </w:t>
            </w:r>
            <w:r w:rsidR="005C545D" w:rsidRPr="006832B0">
              <w:rPr>
                <w:b/>
                <w:bCs/>
                <w:color w:val="0070C0"/>
              </w:rPr>
              <w:t>22</w:t>
            </w:r>
          </w:p>
        </w:tc>
        <w:tc>
          <w:tcPr>
            <w:tcW w:w="7937" w:type="dxa"/>
            <w:shd w:val="clear" w:color="auto" w:fill="auto"/>
          </w:tcPr>
          <w:p w14:paraId="5D7C1F96" w14:textId="69A47DC0" w:rsidR="001C1E07" w:rsidRPr="006832B0" w:rsidRDefault="001C1E07" w:rsidP="006832B0">
            <w:pPr>
              <w:pStyle w:val="ListParagraph"/>
              <w:ind w:left="360" w:right="49"/>
              <w:jc w:val="both"/>
              <w:rPr>
                <w:rFonts w:cs="Calibri"/>
                <w:b/>
                <w:bCs/>
                <w:color w:val="0070C0"/>
                <w:sz w:val="22"/>
              </w:rPr>
            </w:pPr>
          </w:p>
          <w:p w14:paraId="5390CDC1" w14:textId="56B61E70" w:rsidR="005C545D" w:rsidRPr="006832B0" w:rsidRDefault="005C545D" w:rsidP="006832B0">
            <w:pPr>
              <w:pStyle w:val="ListParagraph"/>
              <w:numPr>
                <w:ilvl w:val="0"/>
                <w:numId w:val="20"/>
              </w:numPr>
              <w:ind w:right="51"/>
              <w:jc w:val="both"/>
              <w:rPr>
                <w:rFonts w:cs="Calibri"/>
                <w:b/>
                <w:bCs/>
                <w:color w:val="0070C0"/>
                <w:sz w:val="22"/>
              </w:rPr>
            </w:pPr>
            <w:r w:rsidRPr="006832B0">
              <w:rPr>
                <w:rFonts w:cs="Calibri"/>
                <w:b/>
                <w:bCs/>
                <w:color w:val="0070C0"/>
                <w:sz w:val="22"/>
              </w:rPr>
              <w:t xml:space="preserve">PJ &amp; </w:t>
            </w:r>
            <w:r w:rsidR="00A24FCC" w:rsidRPr="006832B0">
              <w:rPr>
                <w:rFonts w:cs="Calibri"/>
                <w:b/>
                <w:bCs/>
                <w:color w:val="0070C0"/>
                <w:sz w:val="22"/>
              </w:rPr>
              <w:t>S</w:t>
            </w:r>
            <w:r w:rsidRPr="006832B0">
              <w:rPr>
                <w:rFonts w:cs="Calibri"/>
                <w:b/>
                <w:bCs/>
                <w:color w:val="0070C0"/>
                <w:sz w:val="22"/>
              </w:rPr>
              <w:t xml:space="preserve">tuffy </w:t>
            </w:r>
            <w:r w:rsidR="00A24FCC" w:rsidRPr="006832B0">
              <w:rPr>
                <w:rFonts w:cs="Calibri"/>
                <w:b/>
                <w:bCs/>
                <w:color w:val="0070C0"/>
                <w:sz w:val="22"/>
              </w:rPr>
              <w:t>D</w:t>
            </w:r>
            <w:r w:rsidRPr="006832B0">
              <w:rPr>
                <w:rFonts w:cs="Calibri"/>
                <w:b/>
                <w:bCs/>
                <w:color w:val="0070C0"/>
                <w:sz w:val="22"/>
              </w:rPr>
              <w:t>ay</w:t>
            </w:r>
            <w:r w:rsidR="00A24FCC" w:rsidRPr="006832B0">
              <w:rPr>
                <w:rFonts w:cs="Calibri"/>
                <w:b/>
                <w:bCs/>
                <w:color w:val="0070C0"/>
                <w:sz w:val="22"/>
              </w:rPr>
              <w:t>: Wear something Cozy!</w:t>
            </w:r>
          </w:p>
          <w:p w14:paraId="529AC606" w14:textId="7BD607E1" w:rsidR="005C545D" w:rsidRPr="006832B0" w:rsidRDefault="005C545D" w:rsidP="006832B0">
            <w:pPr>
              <w:pStyle w:val="ListParagraph"/>
              <w:numPr>
                <w:ilvl w:val="0"/>
                <w:numId w:val="20"/>
              </w:numPr>
              <w:ind w:right="51"/>
              <w:jc w:val="both"/>
              <w:rPr>
                <w:rFonts w:cs="Calibri"/>
                <w:b/>
                <w:bCs/>
                <w:color w:val="0070C0"/>
                <w:sz w:val="22"/>
              </w:rPr>
            </w:pPr>
            <w:r w:rsidRPr="006832B0">
              <w:rPr>
                <w:rFonts w:cs="Calibri"/>
                <w:b/>
                <w:bCs/>
                <w:color w:val="0070C0"/>
                <w:sz w:val="22"/>
              </w:rPr>
              <w:t>Holiday Breakfast for Students (organized by the PAC</w:t>
            </w:r>
            <w:r w:rsidR="009B1DC8" w:rsidRPr="006832B0">
              <w:rPr>
                <w:rFonts w:cs="Calibri"/>
                <w:b/>
                <w:bCs/>
                <w:color w:val="0070C0"/>
                <w:sz w:val="22"/>
              </w:rPr>
              <w:t>)</w:t>
            </w:r>
            <w:r w:rsidR="009517C7" w:rsidRPr="006832B0">
              <w:rPr>
                <w:rFonts w:cs="Calibri"/>
                <w:b/>
                <w:bCs/>
                <w:color w:val="0070C0"/>
                <w:sz w:val="22"/>
              </w:rPr>
              <w:t>: 8:15-9am</w:t>
            </w:r>
          </w:p>
          <w:p w14:paraId="424D5B97" w14:textId="77777777" w:rsidR="009D191C" w:rsidRPr="006832B0" w:rsidRDefault="005C545D" w:rsidP="006832B0">
            <w:pPr>
              <w:pStyle w:val="ListParagraph"/>
              <w:numPr>
                <w:ilvl w:val="0"/>
                <w:numId w:val="20"/>
              </w:numPr>
              <w:ind w:right="51"/>
              <w:jc w:val="both"/>
              <w:rPr>
                <w:rFonts w:cs="Calibri"/>
                <w:b/>
                <w:bCs/>
                <w:color w:val="0070C0"/>
                <w:sz w:val="22"/>
              </w:rPr>
            </w:pPr>
            <w:r w:rsidRPr="006832B0">
              <w:rPr>
                <w:rFonts w:cs="Calibri"/>
                <w:b/>
                <w:bCs/>
                <w:color w:val="0070C0"/>
                <w:sz w:val="22"/>
              </w:rPr>
              <w:t>Last Day of School before Winter Break!</w:t>
            </w:r>
          </w:p>
          <w:p w14:paraId="6150D772" w14:textId="6232618F" w:rsidR="009D191C" w:rsidRPr="006832B0" w:rsidRDefault="009D191C" w:rsidP="006832B0">
            <w:pPr>
              <w:ind w:right="51"/>
              <w:jc w:val="both"/>
              <w:rPr>
                <w:b/>
                <w:bCs/>
                <w:color w:val="0070C0"/>
              </w:rPr>
            </w:pPr>
          </w:p>
        </w:tc>
      </w:tr>
    </w:tbl>
    <w:p w14:paraId="4C20772E" w14:textId="77777777" w:rsidR="009D191C" w:rsidRPr="006832B0" w:rsidRDefault="009D191C" w:rsidP="00AD702A">
      <w:pPr>
        <w:ind w:right="49"/>
        <w:jc w:val="both"/>
        <w:rPr>
          <w:b/>
          <w:bCs/>
          <w:color w:val="000000"/>
        </w:rPr>
      </w:pPr>
    </w:p>
    <w:p w14:paraId="30B8A00B" w14:textId="77777777" w:rsidR="0012004C" w:rsidRPr="006832B0" w:rsidRDefault="0012004C" w:rsidP="0012004C">
      <w:pPr>
        <w:ind w:right="49"/>
        <w:jc w:val="both"/>
        <w:rPr>
          <w:b/>
          <w:bCs/>
          <w:color w:val="000000"/>
        </w:rPr>
      </w:pPr>
      <w:r w:rsidRPr="006832B0">
        <w:rPr>
          <w:b/>
          <w:bCs/>
          <w:color w:val="000000"/>
        </w:rPr>
        <w:lastRenderedPageBreak/>
        <w:t>Upcoming Important Dates and Special Events:</w:t>
      </w:r>
    </w:p>
    <w:p w14:paraId="0BC019CE" w14:textId="5F4018F9" w:rsidR="003C1640" w:rsidRPr="006832B0" w:rsidRDefault="00CD46B1" w:rsidP="0012004C">
      <w:pPr>
        <w:ind w:right="49"/>
        <w:jc w:val="both"/>
        <w:rPr>
          <w:b/>
          <w:bCs/>
          <w:color w:val="0070C0"/>
        </w:rPr>
      </w:pPr>
      <w:r w:rsidRPr="006832B0">
        <w:rPr>
          <w:b/>
          <w:noProof/>
          <w:color w:val="0070C0"/>
        </w:rPr>
        <w:pict w14:anchorId="6A2F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yellow sign with black text&#10;&#10;Description automatically generated" style="width:468pt;height:117pt;visibility:visible;mso-wrap-style:square;mso-width-percent:0;mso-height-percent:0;mso-width-percent:0;mso-height-percent:0">
            <v:imagedata r:id="rId11" o:title="A yellow sign with black text&#10;&#10;Description automatically generated"/>
          </v:shape>
        </w:pict>
      </w:r>
    </w:p>
    <w:p w14:paraId="596A6A3E" w14:textId="77777777" w:rsidR="003C1640" w:rsidRPr="006832B0" w:rsidRDefault="003C1640" w:rsidP="0012004C">
      <w:pPr>
        <w:ind w:right="49"/>
        <w:jc w:val="both"/>
        <w:rPr>
          <w:b/>
          <w:bCs/>
          <w:color w:val="0070C0"/>
        </w:rPr>
      </w:pPr>
    </w:p>
    <w:p w14:paraId="627F9352" w14:textId="6B98A121" w:rsidR="0012004C" w:rsidRPr="006832B0" w:rsidRDefault="0012004C" w:rsidP="0012004C">
      <w:pPr>
        <w:ind w:right="49"/>
        <w:jc w:val="both"/>
        <w:rPr>
          <w:b/>
          <w:bCs/>
          <w:color w:val="0070C0"/>
        </w:rPr>
      </w:pPr>
      <w:r w:rsidRPr="006832B0">
        <w:rPr>
          <w:b/>
          <w:bCs/>
          <w:color w:val="0070C0"/>
        </w:rPr>
        <w:t xml:space="preserve">Jan 8 </w:t>
      </w:r>
      <w:r w:rsidRPr="006832B0">
        <w:rPr>
          <w:b/>
          <w:bCs/>
          <w:color w:val="0070C0"/>
        </w:rPr>
        <w:tab/>
        <w:t>First Day back from Winter Break</w:t>
      </w:r>
    </w:p>
    <w:p w14:paraId="3EE72F23" w14:textId="77777777" w:rsidR="005B6BD3" w:rsidRPr="006832B0" w:rsidRDefault="005B6BD3" w:rsidP="001C1E07">
      <w:pPr>
        <w:ind w:right="49"/>
        <w:jc w:val="both"/>
        <w:rPr>
          <w:b/>
          <w:bCs/>
          <w:color w:val="0070C0"/>
        </w:rPr>
      </w:pPr>
    </w:p>
    <w:p w14:paraId="30B54A4C" w14:textId="77777777" w:rsidR="004A5CC5" w:rsidRPr="006832B0" w:rsidRDefault="004A5CC5" w:rsidP="004A5CC5">
      <w:pPr>
        <w:spacing w:after="0" w:line="240" w:lineRule="auto"/>
        <w:rPr>
          <w:b/>
          <w:bCs/>
          <w:color w:val="0070C0"/>
        </w:rPr>
      </w:pPr>
    </w:p>
    <w:p w14:paraId="58D6663B" w14:textId="77777777" w:rsidR="004A5CC5" w:rsidRPr="006832B0" w:rsidRDefault="004A5CC5" w:rsidP="004A5CC5"/>
    <w:p w14:paraId="50C570DD" w14:textId="77777777" w:rsidR="004A5CC5" w:rsidRPr="006832B0" w:rsidRDefault="004A5CC5" w:rsidP="004A5CC5"/>
    <w:p w14:paraId="0E7A2C15" w14:textId="77777777" w:rsidR="004A5CC5" w:rsidRPr="006832B0" w:rsidRDefault="004A5CC5" w:rsidP="004A5CC5"/>
    <w:p w14:paraId="1904915B" w14:textId="7F792337" w:rsidR="005B6BD3" w:rsidRPr="006832B0" w:rsidRDefault="005B6BD3" w:rsidP="004A5CC5">
      <w:pPr>
        <w:tabs>
          <w:tab w:val="left" w:pos="2503"/>
        </w:tabs>
        <w:spacing w:after="0" w:line="240" w:lineRule="auto"/>
        <w:rPr>
          <w:b/>
          <w:bCs/>
          <w:color w:val="0070C0"/>
        </w:rPr>
      </w:pPr>
      <w:r w:rsidRPr="006832B0">
        <w:rPr>
          <w:b/>
          <w:bCs/>
          <w:color w:val="0070C0"/>
        </w:rPr>
        <w:t>Families, please review the information below:</w:t>
      </w:r>
    </w:p>
    <w:p w14:paraId="3829FDE5" w14:textId="77777777" w:rsidR="004A5CC5" w:rsidRPr="006832B0" w:rsidRDefault="004A5CC5" w:rsidP="005B6BD3">
      <w:pPr>
        <w:ind w:right="49"/>
        <w:jc w:val="both"/>
        <w:rPr>
          <w:b/>
          <w:bCs/>
          <w:color w:val="0070C0"/>
        </w:rPr>
      </w:pPr>
    </w:p>
    <w:p w14:paraId="265ED06A" w14:textId="4994A75D" w:rsidR="004A5CC5" w:rsidRPr="006832B0" w:rsidRDefault="00CD46B1" w:rsidP="005B6BD3">
      <w:pPr>
        <w:ind w:right="49"/>
        <w:jc w:val="both"/>
        <w:rPr>
          <w:b/>
          <w:bCs/>
          <w:color w:val="0070C0"/>
        </w:rPr>
      </w:pPr>
      <w:r w:rsidRPr="006832B0">
        <w:rPr>
          <w:rFonts w:ascii="Arial Nova" w:eastAsia="Arial Nova" w:hAnsi="Arial Nova" w:cs="Arial Nova"/>
          <w:noProof/>
          <w:sz w:val="28"/>
          <w:szCs w:val="28"/>
        </w:rPr>
        <w:pict w14:anchorId="5BDB16E6">
          <v:shape id="_x0000_i1032" type="#_x0000_t75" alt="A poster with text and shoes&#10;&#10;Description automatically generated with medium confidence" style="width:428.4pt;height:240.6pt;visibility:visible;mso-wrap-style:square;mso-width-percent:0;mso-height-percent:0;mso-width-percent:0;mso-height-percent:0">
            <v:imagedata r:id="rId12" o:title="A poster with text and shoes&#10;&#10;Description automatically generated with medium confidence"/>
          </v:shape>
        </w:pict>
      </w:r>
    </w:p>
    <w:p w14:paraId="1E990022" w14:textId="4FC58B3A" w:rsidR="00C20E40" w:rsidRPr="006832B0" w:rsidRDefault="00CD46B1" w:rsidP="005B6BD3">
      <w:pPr>
        <w:ind w:right="49"/>
        <w:jc w:val="both"/>
        <w:rPr>
          <w:b/>
          <w:bCs/>
          <w:color w:val="0070C0"/>
        </w:rPr>
      </w:pPr>
      <w:r w:rsidRPr="006832B0">
        <w:rPr>
          <w:b/>
          <w:noProof/>
          <w:color w:val="0070C0"/>
        </w:rPr>
        <w:lastRenderedPageBreak/>
        <w:pict w14:anchorId="0EE9C7A5">
          <v:shape id="_x0000_i1031" type="#_x0000_t75" alt="" style="width:468pt;height:606pt;visibility:visible;mso-wrap-style:square;mso-width-percent:0;mso-height-percent:0;mso-width-percent:0;mso-height-percent:0">
            <v:imagedata r:id="rId13" o:title=""/>
          </v:shape>
        </w:pict>
      </w:r>
    </w:p>
    <w:p w14:paraId="14476341" w14:textId="77777777" w:rsidR="00C20E40" w:rsidRPr="006832B0" w:rsidRDefault="00C20E40" w:rsidP="005B6BD3">
      <w:pPr>
        <w:ind w:right="49"/>
        <w:jc w:val="both"/>
        <w:rPr>
          <w:b/>
          <w:bCs/>
          <w:color w:val="0070C0"/>
        </w:rPr>
      </w:pPr>
    </w:p>
    <w:p w14:paraId="425FA8DC" w14:textId="77777777" w:rsidR="0076113D" w:rsidRPr="006832B0" w:rsidRDefault="0076113D" w:rsidP="005B6BD3">
      <w:pPr>
        <w:ind w:right="49"/>
        <w:jc w:val="both"/>
        <w:rPr>
          <w:b/>
          <w:bCs/>
          <w:color w:val="0070C0"/>
        </w:rPr>
      </w:pPr>
    </w:p>
    <w:p w14:paraId="0F12B62D" w14:textId="2D8585D4" w:rsidR="005B6BD3" w:rsidRDefault="005B6BD3" w:rsidP="005B6BD3">
      <w:pPr>
        <w:rPr>
          <w:rFonts w:ascii="Arial Nova" w:eastAsia="Arial Nova" w:hAnsi="Arial Nova" w:cs="Arial Nova"/>
          <w:sz w:val="28"/>
          <w:szCs w:val="28"/>
        </w:rPr>
      </w:pPr>
    </w:p>
    <w:p w14:paraId="51EF7232" w14:textId="05409BD6" w:rsidR="003F662E" w:rsidRDefault="003F662E" w:rsidP="003F662E">
      <w:pPr>
        <w:pStyle w:val="NormalWeb"/>
        <w:spacing w:before="0" w:beforeAutospacing="0" w:after="160" w:afterAutospacing="0"/>
        <w:rPr>
          <w:rStyle w:val="Strong"/>
          <w:color w:val="212121"/>
        </w:rPr>
      </w:pPr>
      <w:r>
        <w:rPr>
          <w:rStyle w:val="Strong"/>
          <w:color w:val="212121"/>
        </w:rPr>
        <w:t>School-Aged</w:t>
      </w:r>
      <w:r w:rsidR="00671219">
        <w:rPr>
          <w:rStyle w:val="Strong"/>
          <w:color w:val="212121"/>
        </w:rPr>
        <w:t xml:space="preserve"> </w:t>
      </w:r>
      <w:proofErr w:type="gramStart"/>
      <w:r w:rsidR="00671219">
        <w:rPr>
          <w:rStyle w:val="Strong"/>
          <w:color w:val="212121"/>
        </w:rPr>
        <w:t>Child Care</w:t>
      </w:r>
      <w:proofErr w:type="gramEnd"/>
      <w:r w:rsidR="00671219">
        <w:rPr>
          <w:rStyle w:val="Strong"/>
          <w:color w:val="212121"/>
        </w:rPr>
        <w:t xml:space="preserve"> Demand</w:t>
      </w:r>
      <w:r>
        <w:rPr>
          <w:rStyle w:val="Strong"/>
          <w:color w:val="212121"/>
        </w:rPr>
        <w:t xml:space="preserve"> Parent Survey </w:t>
      </w:r>
      <w:r w:rsidR="00671219">
        <w:rPr>
          <w:rStyle w:val="Strong"/>
          <w:color w:val="212121"/>
        </w:rPr>
        <w:t xml:space="preserve">– Provincial </w:t>
      </w:r>
    </w:p>
    <w:p w14:paraId="7676CF9F" w14:textId="1354F487" w:rsidR="003B162C" w:rsidRDefault="00CD46B1" w:rsidP="003F662E">
      <w:pPr>
        <w:pStyle w:val="NormalWeb"/>
        <w:spacing w:before="0" w:beforeAutospacing="0" w:after="160" w:afterAutospacing="0"/>
        <w:rPr>
          <w:rStyle w:val="Strong"/>
          <w:color w:val="212121"/>
        </w:rPr>
      </w:pPr>
      <w:r w:rsidRPr="006832B0">
        <w:rPr>
          <w:b/>
          <w:noProof/>
          <w:color w:val="212121"/>
        </w:rPr>
        <w:pict w14:anchorId="675186AF">
          <v:shape id="_x0000_i1030" type="#_x0000_t75" alt="A close-up of a letter&#10;&#10;Description automatically generated" style="width:468pt;height:322.2pt;visibility:visible;mso-wrap-style:square;mso-width-percent:0;mso-height-percent:0;mso-width-percent:0;mso-height-percent:0">
            <v:imagedata r:id="rId14" o:title="A close-up of a letter&#10;&#10;Description automatically generated"/>
          </v:shape>
        </w:pict>
      </w:r>
    </w:p>
    <w:p w14:paraId="69FCDABA" w14:textId="77777777" w:rsidR="003F662E" w:rsidRDefault="003F662E" w:rsidP="003F662E">
      <w:pPr>
        <w:pStyle w:val="NormalWeb"/>
        <w:spacing w:before="0" w:beforeAutospacing="0" w:after="160" w:afterAutospacing="0"/>
        <w:rPr>
          <w:color w:val="212121"/>
        </w:rPr>
      </w:pPr>
      <w:r>
        <w:rPr>
          <w:color w:val="212121"/>
        </w:rPr>
        <w:t>The survey is now available online at: </w:t>
      </w:r>
    </w:p>
    <w:p w14:paraId="2460075C" w14:textId="77777777" w:rsidR="003F662E" w:rsidRDefault="00000000" w:rsidP="003F662E">
      <w:pPr>
        <w:pStyle w:val="NormalWeb"/>
        <w:spacing w:before="0" w:beforeAutospacing="0" w:after="160" w:afterAutospacing="0"/>
        <w:rPr>
          <w:color w:val="212121"/>
        </w:rPr>
      </w:pPr>
      <w:hyperlink r:id="rId15" w:history="1">
        <w:r w:rsidR="003F662E">
          <w:rPr>
            <w:rStyle w:val="Hyperlink"/>
            <w:color w:val="0078D7"/>
          </w:rPr>
          <w:t>https://www.awinfosys.com/surveyfull3/minofed/main/SchoolAgeParents.asp?SchoolNumber=820</w:t>
        </w:r>
      </w:hyperlink>
    </w:p>
    <w:p w14:paraId="13071C95" w14:textId="77777777" w:rsidR="003F662E" w:rsidRDefault="003F662E" w:rsidP="003F662E">
      <w:pPr>
        <w:pStyle w:val="NormalWeb"/>
        <w:spacing w:before="0" w:beforeAutospacing="0" w:after="160" w:afterAutospacing="0"/>
        <w:rPr>
          <w:color w:val="212121"/>
        </w:rPr>
      </w:pPr>
      <w:r>
        <w:rPr>
          <w:color w:val="212121"/>
        </w:rPr>
        <w:t xml:space="preserve">and is available in 18 languages. The survey will take 10-15 minutes to complete and is available starting November </w:t>
      </w:r>
      <w:proofErr w:type="gramStart"/>
      <w:r>
        <w:rPr>
          <w:color w:val="212121"/>
        </w:rPr>
        <w:t>21  Please</w:t>
      </w:r>
      <w:proofErr w:type="gramEnd"/>
      <w:r>
        <w:rPr>
          <w:color w:val="212121"/>
        </w:rPr>
        <w:t xml:space="preserve"> only complete the survey once. The link is intended especially for you. Please do not share the link with anyone else. If you have any questions or concerns, please contact us at </w:t>
      </w:r>
      <w:hyperlink r:id="rId16" w:tooltip="mailto:ChildCareBC.Engagement@gov.bc.ca" w:history="1">
        <w:r>
          <w:rPr>
            <w:rStyle w:val="Hyperlink"/>
            <w:color w:val="0078D7"/>
          </w:rPr>
          <w:t>ChildCareBC.Engagement@gov.bc.ca</w:t>
        </w:r>
      </w:hyperlink>
      <w:r>
        <w:rPr>
          <w:color w:val="212121"/>
        </w:rPr>
        <w:t>. If you encounter any technical difficulties, please contact the web survey provider (AWIS) at </w:t>
      </w:r>
      <w:hyperlink r:id="rId17" w:tooltip="mailto:support@awinfosys.com" w:history="1">
        <w:r>
          <w:rPr>
            <w:rStyle w:val="Hyperlink"/>
            <w:color w:val="0078D7"/>
          </w:rPr>
          <w:t>support@awinfosys.com</w:t>
        </w:r>
      </w:hyperlink>
      <w:r>
        <w:rPr>
          <w:color w:val="212121"/>
        </w:rPr>
        <w:t>.</w:t>
      </w:r>
    </w:p>
    <w:p w14:paraId="5BE38F99" w14:textId="77777777" w:rsidR="005B6BD3" w:rsidRDefault="005B6BD3" w:rsidP="005B6BD3">
      <w:pPr>
        <w:rPr>
          <w:rFonts w:ascii="Arial Nova" w:eastAsia="Arial Nova" w:hAnsi="Arial Nova" w:cs="Arial Nova"/>
          <w:sz w:val="28"/>
          <w:szCs w:val="28"/>
        </w:rPr>
      </w:pPr>
    </w:p>
    <w:p w14:paraId="200AA1DB" w14:textId="6B8CD9B9" w:rsidR="001C1E07" w:rsidRPr="006832B0" w:rsidRDefault="00CD46B1" w:rsidP="001C1E07">
      <w:pPr>
        <w:ind w:right="49"/>
        <w:jc w:val="both"/>
        <w:rPr>
          <w:b/>
          <w:bCs/>
          <w:color w:val="397BC5"/>
          <w:sz w:val="28"/>
          <w:szCs w:val="28"/>
        </w:rPr>
      </w:pPr>
      <w:r w:rsidRPr="006832B0">
        <w:rPr>
          <w:b/>
          <w:noProof/>
          <w:color w:val="397BC5"/>
          <w:sz w:val="28"/>
          <w:szCs w:val="28"/>
        </w:rPr>
        <w:lastRenderedPageBreak/>
        <w:pict w14:anchorId="546147CA">
          <v:shape id="_x0000_i1029" type="#_x0000_t75" alt="" style="width:468pt;height:600.6pt;visibility:visible;mso-wrap-style:square;mso-width-percent:0;mso-height-percent:0;mso-width-percent:0;mso-height-percent:0">
            <v:imagedata r:id="rId18" o:title=""/>
          </v:shape>
        </w:pict>
      </w:r>
    </w:p>
    <w:p w14:paraId="7FDCF25D" w14:textId="10DCBC24" w:rsidR="00E37227" w:rsidRDefault="00E37227" w:rsidP="005B6BD3">
      <w:pPr>
        <w:rPr>
          <w:rFonts w:ascii="Arial Nova" w:eastAsia="Arial Nova" w:hAnsi="Arial Nova" w:cs="Arial Nova"/>
          <w:sz w:val="28"/>
          <w:szCs w:val="28"/>
        </w:rPr>
      </w:pPr>
    </w:p>
    <w:p w14:paraId="5B41EBEE" w14:textId="77777777" w:rsidR="007428C1" w:rsidRDefault="007428C1" w:rsidP="002A4DC4">
      <w:pPr>
        <w:jc w:val="center"/>
        <w:rPr>
          <w:rFonts w:ascii="Arial Nova" w:eastAsia="Arial Nova" w:hAnsi="Arial Nova" w:cs="Arial Nova"/>
          <w:sz w:val="28"/>
          <w:szCs w:val="28"/>
        </w:rPr>
      </w:pPr>
    </w:p>
    <w:p w14:paraId="7F3D038B" w14:textId="0F0B70AE" w:rsidR="00E37227" w:rsidRDefault="00CD46B1" w:rsidP="0056030B">
      <w:pPr>
        <w:rPr>
          <w:rFonts w:ascii="Arial Nova" w:eastAsia="Arial Nova" w:hAnsi="Arial Nova" w:cs="Arial Nova"/>
          <w:sz w:val="28"/>
          <w:szCs w:val="28"/>
        </w:rPr>
      </w:pPr>
      <w:r w:rsidRPr="006832B0">
        <w:rPr>
          <w:rFonts w:ascii="Arial Nova" w:eastAsia="Arial Nova" w:hAnsi="Arial Nova" w:cs="Arial Nova"/>
          <w:noProof/>
          <w:sz w:val="28"/>
          <w:szCs w:val="28"/>
        </w:rPr>
        <w:pict w14:anchorId="4D52EB6D">
          <v:shape id="_x0000_i1028" type="#_x0000_t75" alt="A blackboard with blue text&#10;&#10;Description automatically generated" style="width:468.6pt;height:234pt;visibility:visible;mso-wrap-style:square;mso-width-percent:0;mso-height-percent:0;mso-width-percent:0;mso-height-percent:0">
            <v:imagedata r:id="rId19" o:title="A blackboard with blue text&#10;&#10;Description automatically generated"/>
          </v:shape>
        </w:pict>
      </w:r>
    </w:p>
    <w:p w14:paraId="6E8F4239" w14:textId="77777777" w:rsidR="00D54FC9" w:rsidRDefault="00D54FC9" w:rsidP="0056030B">
      <w:pPr>
        <w:rPr>
          <w:rFonts w:ascii="Arial Nova" w:eastAsia="Arial Nova" w:hAnsi="Arial Nova" w:cs="Arial Nova"/>
          <w:sz w:val="28"/>
          <w:szCs w:val="28"/>
        </w:rPr>
      </w:pPr>
    </w:p>
    <w:p w14:paraId="2C6C73BD" w14:textId="5E67AC8A" w:rsidR="00E37227" w:rsidRDefault="00CD46B1" w:rsidP="0056030B">
      <w:pPr>
        <w:rPr>
          <w:rFonts w:ascii="Arial Nova" w:eastAsia="Arial Nova" w:hAnsi="Arial Nova" w:cs="Arial Nova"/>
          <w:sz w:val="28"/>
          <w:szCs w:val="28"/>
        </w:rPr>
      </w:pPr>
      <w:r w:rsidRPr="006832B0">
        <w:rPr>
          <w:rFonts w:ascii="Arial Nova" w:eastAsia="Arial Nova" w:hAnsi="Arial Nova" w:cs="Arial Nova"/>
          <w:noProof/>
          <w:sz w:val="28"/>
          <w:szCs w:val="28"/>
        </w:rPr>
        <w:pict w14:anchorId="5F8B4A9A">
          <v:shape id="_x0000_i1027" type="#_x0000_t75" alt="" style="width:468pt;height:217.8pt;visibility:visible;mso-wrap-style:square;mso-width-percent:0;mso-height-percent:0;mso-width-percent:0;mso-height-percent:0">
            <v:imagedata r:id="rId20" o:title=""/>
          </v:shape>
        </w:pict>
      </w:r>
    </w:p>
    <w:p w14:paraId="4898EB0A" w14:textId="2C337B20" w:rsidR="00457D5F" w:rsidRDefault="00457D5F" w:rsidP="002A4DC4">
      <w:pPr>
        <w:jc w:val="center"/>
        <w:rPr>
          <w:rFonts w:ascii="Arial Nova" w:eastAsia="Arial Nova" w:hAnsi="Arial Nova" w:cs="Arial Nova"/>
          <w:sz w:val="28"/>
          <w:szCs w:val="28"/>
        </w:rPr>
      </w:pPr>
    </w:p>
    <w:p w14:paraId="1A137C78" w14:textId="77777777" w:rsidR="004A78AC" w:rsidRDefault="004A78AC" w:rsidP="002A4DC4">
      <w:pPr>
        <w:jc w:val="center"/>
        <w:rPr>
          <w:rFonts w:ascii="Arial Nova" w:eastAsia="Arial Nova" w:hAnsi="Arial Nova" w:cs="Arial Nova"/>
          <w:sz w:val="28"/>
          <w:szCs w:val="28"/>
        </w:rPr>
      </w:pPr>
    </w:p>
    <w:p w14:paraId="64FB9CB5" w14:textId="77777777" w:rsidR="004A78AC" w:rsidRDefault="004A78AC" w:rsidP="002A4DC4">
      <w:pPr>
        <w:jc w:val="center"/>
        <w:rPr>
          <w:rFonts w:ascii="Arial Nova" w:eastAsia="Arial Nova" w:hAnsi="Arial Nova" w:cs="Arial Nova"/>
          <w:sz w:val="28"/>
          <w:szCs w:val="28"/>
        </w:rPr>
      </w:pPr>
    </w:p>
    <w:p w14:paraId="13B9D664" w14:textId="77777777" w:rsidR="004A78AC" w:rsidRDefault="004A78AC" w:rsidP="002A4DC4">
      <w:pPr>
        <w:jc w:val="center"/>
        <w:rPr>
          <w:rFonts w:ascii="Arial Nova" w:eastAsia="Arial Nova" w:hAnsi="Arial Nova" w:cs="Arial Nova"/>
          <w:sz w:val="28"/>
          <w:szCs w:val="28"/>
        </w:rPr>
      </w:pPr>
    </w:p>
    <w:p w14:paraId="6F8DCEEA" w14:textId="77777777" w:rsidR="00125A66" w:rsidRDefault="00125A66" w:rsidP="002A4DC4">
      <w:pPr>
        <w:jc w:val="center"/>
        <w:rPr>
          <w:rFonts w:ascii="Arial Nova" w:eastAsia="Arial Nova" w:hAnsi="Arial Nova" w:cs="Arial Nova"/>
          <w:sz w:val="28"/>
          <w:szCs w:val="28"/>
        </w:rPr>
      </w:pPr>
    </w:p>
    <w:p w14:paraId="175B55EB" w14:textId="77777777" w:rsidR="00125A66" w:rsidRDefault="00125A66" w:rsidP="002A4DC4">
      <w:pPr>
        <w:jc w:val="center"/>
        <w:rPr>
          <w:rFonts w:ascii="Arial Nova" w:eastAsia="Arial Nova" w:hAnsi="Arial Nova" w:cs="Arial Nova"/>
          <w:sz w:val="28"/>
          <w:szCs w:val="28"/>
        </w:rPr>
      </w:pPr>
    </w:p>
    <w:p w14:paraId="4A6B971D" w14:textId="77777777" w:rsidR="00125A66" w:rsidRDefault="00125A66" w:rsidP="002A4DC4">
      <w:pPr>
        <w:jc w:val="center"/>
        <w:rPr>
          <w:rFonts w:ascii="Arial Nova" w:eastAsia="Arial Nova" w:hAnsi="Arial Nova" w:cs="Arial Nova"/>
          <w:sz w:val="28"/>
          <w:szCs w:val="28"/>
        </w:rPr>
      </w:pPr>
    </w:p>
    <w:p w14:paraId="698A297C" w14:textId="36AF1DC5" w:rsidR="0017358D" w:rsidRDefault="00CD46B1" w:rsidP="002A4DC4">
      <w:pPr>
        <w:jc w:val="center"/>
        <w:rPr>
          <w:rFonts w:ascii="Arial Nova" w:eastAsia="Arial Nova" w:hAnsi="Arial Nova" w:cs="Arial Nova"/>
          <w:sz w:val="28"/>
          <w:szCs w:val="28"/>
        </w:rPr>
      </w:pPr>
      <w:r w:rsidRPr="006832B0">
        <w:rPr>
          <w:rFonts w:ascii="Arial Nova" w:eastAsia="Arial Nova" w:hAnsi="Arial Nova" w:cs="Arial Nova"/>
          <w:noProof/>
          <w:sz w:val="28"/>
          <w:szCs w:val="28"/>
        </w:rPr>
        <w:pict w14:anchorId="6C23DCAB">
          <v:shape id="Picture 1" o:spid="_x0000_i1026" type="#_x0000_t75" alt="A flyer with cartoon characters&#10;&#10;Description automatically generated" style="width:291pt;height:366pt;visibility:visible;mso-wrap-style:square;mso-width-percent:0;mso-height-percent:0;mso-width-percent:0;mso-height-percent:0">
            <v:imagedata r:id="rId21" o:title="A flyer with cartoon characters&#10;&#10;Description automatically generated"/>
          </v:shape>
        </w:pict>
      </w:r>
    </w:p>
    <w:p w14:paraId="17AF5A7B" w14:textId="6E4CDED8" w:rsidR="0017358D" w:rsidRDefault="00CD46B1" w:rsidP="002A4DC4">
      <w:pPr>
        <w:jc w:val="center"/>
        <w:rPr>
          <w:rFonts w:ascii="Arial Nova" w:eastAsia="Arial Nova" w:hAnsi="Arial Nova" w:cs="Arial Nova"/>
          <w:sz w:val="28"/>
          <w:szCs w:val="28"/>
        </w:rPr>
      </w:pPr>
      <w:r w:rsidRPr="006832B0">
        <w:rPr>
          <w:rFonts w:ascii="Arial Nova" w:eastAsia="Arial Nova" w:hAnsi="Arial Nova" w:cs="Arial Nova"/>
          <w:noProof/>
          <w:sz w:val="28"/>
          <w:szCs w:val="28"/>
        </w:rPr>
        <w:lastRenderedPageBreak/>
        <w:pict w14:anchorId="283A287A">
          <v:shape id="Picture 3" o:spid="_x0000_i1025" type="#_x0000_t75" alt="A poster with text and images&#10;&#10;Description automatically generated" style="width:468pt;height:576.6pt;visibility:visible;mso-wrap-style:square;mso-width-percent:0;mso-height-percent:0;mso-width-percent:0;mso-height-percent:0">
            <v:imagedata r:id="rId22" o:title="A poster with text and images&#10;&#10;Description automatically generated"/>
          </v:shape>
        </w:pict>
      </w:r>
    </w:p>
    <w:p w14:paraId="662F63A9" w14:textId="77777777" w:rsidR="0017358D" w:rsidRDefault="0017358D" w:rsidP="002A4DC4">
      <w:pPr>
        <w:jc w:val="center"/>
        <w:rPr>
          <w:rFonts w:ascii="Arial Nova" w:eastAsia="Arial Nova" w:hAnsi="Arial Nova" w:cs="Arial Nova"/>
          <w:sz w:val="28"/>
          <w:szCs w:val="28"/>
        </w:rPr>
      </w:pPr>
    </w:p>
    <w:p w14:paraId="2DA023C7" w14:textId="1253D2AC" w:rsidR="0017358D" w:rsidRPr="003462CF" w:rsidRDefault="0017358D" w:rsidP="003462CF">
      <w:pPr>
        <w:jc w:val="center"/>
        <w:rPr>
          <w:rFonts w:ascii="Arial Nova" w:eastAsia="Arial Nova" w:hAnsi="Arial Nova" w:cs="Arial Nova"/>
          <w:b/>
          <w:bCs/>
          <w:sz w:val="28"/>
          <w:szCs w:val="28"/>
        </w:rPr>
      </w:pPr>
    </w:p>
    <w:sectPr w:rsidR="0017358D" w:rsidRPr="003462CF" w:rsidSect="005A62D4">
      <w:headerReference w:type="default" r:id="rId23"/>
      <w:footerReference w:type="default" r:id="rId24"/>
      <w:headerReference w:type="first" r:id="rId25"/>
      <w:footerReference w:type="first" r:id="rId26"/>
      <w:type w:val="continuous"/>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B949C" w14:textId="77777777" w:rsidR="00CD6FCE" w:rsidRDefault="00CD6FCE" w:rsidP="00EB325B">
      <w:r>
        <w:separator/>
      </w:r>
    </w:p>
  </w:endnote>
  <w:endnote w:type="continuationSeparator" w:id="0">
    <w:p w14:paraId="5FA5BC4F" w14:textId="77777777" w:rsidR="00CD6FCE" w:rsidRDefault="00CD6FCE" w:rsidP="00EB325B">
      <w:r>
        <w:continuationSeparator/>
      </w:r>
    </w:p>
  </w:endnote>
  <w:endnote w:type="continuationNotice" w:id="1">
    <w:p w14:paraId="56B8A535" w14:textId="77777777" w:rsidR="00CD6FCE" w:rsidRDefault="00CD6F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8DAF" w14:textId="77777777" w:rsidR="00EB325B" w:rsidRPr="00EB325B" w:rsidRDefault="00EB325B" w:rsidP="00EB325B">
    <w:pPr>
      <w:ind w:left="100"/>
      <w:rPr>
        <w:sz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EF85" w14:textId="77777777" w:rsidR="00CB6004" w:rsidRDefault="00CB6004" w:rsidP="00CB6004">
    <w:pPr>
      <w:pStyle w:val="Footer"/>
      <w:tabs>
        <w:tab w:val="clear" w:pos="4680"/>
        <w:tab w:val="clear" w:pos="9360"/>
        <w:tab w:val="left" w:pos="3984"/>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81F35" w14:textId="77777777" w:rsidR="00CD6FCE" w:rsidRDefault="00CD6FCE" w:rsidP="00EB325B">
      <w:r>
        <w:separator/>
      </w:r>
    </w:p>
  </w:footnote>
  <w:footnote w:type="continuationSeparator" w:id="0">
    <w:p w14:paraId="59B28BF5" w14:textId="77777777" w:rsidR="00CD6FCE" w:rsidRDefault="00CD6FCE" w:rsidP="00EB325B">
      <w:r>
        <w:continuationSeparator/>
      </w:r>
    </w:p>
  </w:footnote>
  <w:footnote w:type="continuationNotice" w:id="1">
    <w:p w14:paraId="4D8FDE48" w14:textId="77777777" w:rsidR="00CD6FCE" w:rsidRDefault="00CD6F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6E4B34D" w14:paraId="3AEBDF54" w14:textId="77777777" w:rsidTr="66E4B34D">
      <w:tc>
        <w:tcPr>
          <w:tcW w:w="3120" w:type="dxa"/>
        </w:tcPr>
        <w:p w14:paraId="055873E2" w14:textId="2D2B2425" w:rsidR="66E4B34D" w:rsidRDefault="66E4B34D" w:rsidP="66E4B34D">
          <w:pPr>
            <w:pStyle w:val="Header"/>
            <w:ind w:left="-115"/>
          </w:pPr>
        </w:p>
      </w:tc>
      <w:tc>
        <w:tcPr>
          <w:tcW w:w="3120" w:type="dxa"/>
        </w:tcPr>
        <w:p w14:paraId="54E1BE9D" w14:textId="7B1D4230" w:rsidR="66E4B34D" w:rsidRDefault="66E4B34D" w:rsidP="66E4B34D">
          <w:pPr>
            <w:pStyle w:val="Header"/>
            <w:jc w:val="center"/>
          </w:pPr>
        </w:p>
      </w:tc>
      <w:tc>
        <w:tcPr>
          <w:tcW w:w="3120" w:type="dxa"/>
        </w:tcPr>
        <w:p w14:paraId="13B48D5C" w14:textId="0170DEB0" w:rsidR="66E4B34D" w:rsidRDefault="66E4B34D" w:rsidP="66E4B34D">
          <w:pPr>
            <w:pStyle w:val="Header"/>
            <w:ind w:right="-115"/>
            <w:jc w:val="right"/>
          </w:pPr>
        </w:p>
      </w:tc>
    </w:tr>
  </w:tbl>
  <w:p w14:paraId="26221A5C" w14:textId="3C208D27" w:rsidR="66E4B34D" w:rsidRDefault="66E4B34D" w:rsidP="66E4B3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8CEFA" w14:textId="144A5ED2" w:rsidR="00A40765" w:rsidRPr="00A23521" w:rsidRDefault="00CD46B1" w:rsidP="0D459B19">
    <w:pPr>
      <w:pStyle w:val="Address"/>
      <w:ind w:left="720"/>
    </w:pPr>
    <w:r>
      <w:pict w14:anchorId="615E2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alt="Logo&#10;&#10;Description automatically generated" style="position:absolute;left:0;text-align:left;margin-left:2.65pt;margin-top:-.75pt;width:126.65pt;height:31.3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Logo&#10;&#10;Description automatically generated"/>
        </v:shape>
      </w:pict>
    </w:r>
    <w:r w:rsidR="0D459B19">
      <w:t>Blair Elementary School</w:t>
    </w:r>
  </w:p>
  <w:p w14:paraId="69890BE8" w14:textId="77777777" w:rsidR="00A40765" w:rsidRPr="00A23521" w:rsidRDefault="0D459B19" w:rsidP="0D459B19">
    <w:pPr>
      <w:pStyle w:val="Address"/>
      <w:ind w:left="720"/>
    </w:pPr>
    <w:r>
      <w:t>6551 Lynas Lane, Richmond BC V7C 3K8</w:t>
    </w:r>
  </w:p>
  <w:p w14:paraId="499AC13C" w14:textId="77777777" w:rsidR="00A40765" w:rsidRDefault="0D459B19" w:rsidP="0D459B19">
    <w:pPr>
      <w:pStyle w:val="Address"/>
      <w:ind w:left="720"/>
    </w:pPr>
    <w:r>
      <w:t>604-668-6330 I blair.sd38.bc.ca</w:t>
    </w:r>
  </w:p>
  <w:p w14:paraId="50AD0F5C" w14:textId="77777777" w:rsidR="00771111" w:rsidRDefault="00771111" w:rsidP="00771111">
    <w:pPr>
      <w:pStyle w:val="Address"/>
    </w:pPr>
  </w:p>
  <w:p w14:paraId="1A3326BF" w14:textId="77777777" w:rsidR="00A43664" w:rsidRDefault="00A43664" w:rsidP="00771111">
    <w:pPr>
      <w:pStyle w:val="Address"/>
    </w:pPr>
  </w:p>
  <w:p w14:paraId="37623D90" w14:textId="77777777" w:rsidR="00A43664" w:rsidRDefault="00A43664" w:rsidP="00771111">
    <w:pPr>
      <w:pStyle w:val="Addres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0AE7"/>
    <w:multiLevelType w:val="hybridMultilevel"/>
    <w:tmpl w:val="EC88C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4C3C06"/>
    <w:multiLevelType w:val="hybridMultilevel"/>
    <w:tmpl w:val="00283D1E"/>
    <w:lvl w:ilvl="0" w:tplc="EDAA1400">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785"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77CB2"/>
    <w:multiLevelType w:val="hybridMultilevel"/>
    <w:tmpl w:val="43AEBF94"/>
    <w:lvl w:ilvl="0" w:tplc="3970F52A">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A27282"/>
    <w:multiLevelType w:val="hybridMultilevel"/>
    <w:tmpl w:val="6250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C3F1D"/>
    <w:multiLevelType w:val="hybridMultilevel"/>
    <w:tmpl w:val="3CB2CFFE"/>
    <w:lvl w:ilvl="0" w:tplc="DB108538">
      <w:start w:val="1"/>
      <w:numFmt w:val="bullet"/>
      <w:lvlText w:val="o"/>
      <w:lvlJc w:val="left"/>
      <w:pPr>
        <w:ind w:left="720" w:hanging="360"/>
      </w:pPr>
      <w:rPr>
        <w:rFonts w:ascii="Courier New" w:hAnsi="Courier New" w:cs="Courier New" w:hint="default"/>
        <w:color w:val="0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A16FEE"/>
    <w:multiLevelType w:val="hybridMultilevel"/>
    <w:tmpl w:val="C19643E6"/>
    <w:lvl w:ilvl="0" w:tplc="1B808820">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D9275A"/>
    <w:multiLevelType w:val="hybridMultilevel"/>
    <w:tmpl w:val="BFA23B46"/>
    <w:lvl w:ilvl="0" w:tplc="04090001">
      <w:start w:val="1"/>
      <w:numFmt w:val="bullet"/>
      <w:lvlText w:val=""/>
      <w:lvlJc w:val="left"/>
      <w:pPr>
        <w:ind w:left="663" w:hanging="360"/>
      </w:pPr>
      <w:rPr>
        <w:rFonts w:ascii="Symbol" w:hAnsi="Symbol" w:hint="default"/>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7" w15:restartNumberingAfterBreak="0">
    <w:nsid w:val="4EA55134"/>
    <w:multiLevelType w:val="hybridMultilevel"/>
    <w:tmpl w:val="EB4A0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F9B4367"/>
    <w:multiLevelType w:val="hybridMultilevel"/>
    <w:tmpl w:val="82F2EB46"/>
    <w:lvl w:ilvl="0" w:tplc="A458596A">
      <w:start w:val="1"/>
      <w:numFmt w:val="bullet"/>
      <w:lvlText w:val="o"/>
      <w:lvlJc w:val="left"/>
      <w:pPr>
        <w:ind w:left="720" w:hanging="360"/>
      </w:pPr>
      <w:rPr>
        <w:rFonts w:ascii="Courier New" w:hAnsi="Courier New" w:cs="Courier New" w:hint="default"/>
        <w:color w:val="000000"/>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55D3582E"/>
    <w:multiLevelType w:val="hybridMultilevel"/>
    <w:tmpl w:val="2D1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120FB"/>
    <w:multiLevelType w:val="hybridMultilevel"/>
    <w:tmpl w:val="D1A05EA8"/>
    <w:lvl w:ilvl="0" w:tplc="3970F52A">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926457D"/>
    <w:multiLevelType w:val="hybridMultilevel"/>
    <w:tmpl w:val="C75C9134"/>
    <w:lvl w:ilvl="0" w:tplc="FFFFFFFF">
      <w:start w:val="1"/>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B5522B0"/>
    <w:multiLevelType w:val="hybridMultilevel"/>
    <w:tmpl w:val="62B8898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1A41A12"/>
    <w:multiLevelType w:val="hybridMultilevel"/>
    <w:tmpl w:val="A154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380083"/>
    <w:multiLevelType w:val="hybridMultilevel"/>
    <w:tmpl w:val="C398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62CFC"/>
    <w:multiLevelType w:val="hybridMultilevel"/>
    <w:tmpl w:val="E35E0C4A"/>
    <w:lvl w:ilvl="0" w:tplc="7F382DFE">
      <w:numFmt w:val="bullet"/>
      <w:lvlText w:val="•"/>
      <w:lvlJc w:val="left"/>
      <w:pPr>
        <w:ind w:left="460" w:hanging="360"/>
      </w:pPr>
      <w:rPr>
        <w:rFonts w:ascii="Calibri" w:eastAsia="Calibri" w:hAnsi="Calibri" w:cs="Calibri" w:hint="default"/>
        <w:color w:val="231F20"/>
        <w:w w:val="100"/>
        <w:sz w:val="22"/>
        <w:szCs w:val="22"/>
        <w:lang w:val="en-US" w:eastAsia="en-US" w:bidi="ar-SA"/>
      </w:rPr>
    </w:lvl>
    <w:lvl w:ilvl="1" w:tplc="E5ACB716">
      <w:numFmt w:val="bullet"/>
      <w:lvlText w:val="o"/>
      <w:lvlJc w:val="left"/>
      <w:pPr>
        <w:ind w:left="820" w:hanging="360"/>
      </w:pPr>
      <w:rPr>
        <w:rFonts w:ascii="Calibri" w:eastAsia="Calibri" w:hAnsi="Calibri" w:cs="Calibri" w:hint="default"/>
        <w:color w:val="231F20"/>
        <w:w w:val="100"/>
        <w:sz w:val="22"/>
        <w:szCs w:val="22"/>
        <w:lang w:val="en-US" w:eastAsia="en-US" w:bidi="ar-SA"/>
      </w:rPr>
    </w:lvl>
    <w:lvl w:ilvl="2" w:tplc="E9C24F44">
      <w:numFmt w:val="bullet"/>
      <w:lvlText w:val="•"/>
      <w:lvlJc w:val="left"/>
      <w:pPr>
        <w:ind w:left="1953" w:hanging="360"/>
      </w:pPr>
      <w:rPr>
        <w:rFonts w:hint="default"/>
        <w:lang w:val="en-US" w:eastAsia="en-US" w:bidi="ar-SA"/>
      </w:rPr>
    </w:lvl>
    <w:lvl w:ilvl="3" w:tplc="6A20C3D2">
      <w:numFmt w:val="bullet"/>
      <w:lvlText w:val="•"/>
      <w:lvlJc w:val="left"/>
      <w:pPr>
        <w:ind w:left="3086" w:hanging="360"/>
      </w:pPr>
      <w:rPr>
        <w:rFonts w:hint="default"/>
        <w:lang w:val="en-US" w:eastAsia="en-US" w:bidi="ar-SA"/>
      </w:rPr>
    </w:lvl>
    <w:lvl w:ilvl="4" w:tplc="E2740500">
      <w:numFmt w:val="bullet"/>
      <w:lvlText w:val="•"/>
      <w:lvlJc w:val="left"/>
      <w:pPr>
        <w:ind w:left="4220" w:hanging="360"/>
      </w:pPr>
      <w:rPr>
        <w:rFonts w:hint="default"/>
        <w:lang w:val="en-US" w:eastAsia="en-US" w:bidi="ar-SA"/>
      </w:rPr>
    </w:lvl>
    <w:lvl w:ilvl="5" w:tplc="293C528E">
      <w:numFmt w:val="bullet"/>
      <w:lvlText w:val="•"/>
      <w:lvlJc w:val="left"/>
      <w:pPr>
        <w:ind w:left="5353" w:hanging="360"/>
      </w:pPr>
      <w:rPr>
        <w:rFonts w:hint="default"/>
        <w:lang w:val="en-US" w:eastAsia="en-US" w:bidi="ar-SA"/>
      </w:rPr>
    </w:lvl>
    <w:lvl w:ilvl="6" w:tplc="8FF8BB3C">
      <w:numFmt w:val="bullet"/>
      <w:lvlText w:val="•"/>
      <w:lvlJc w:val="left"/>
      <w:pPr>
        <w:ind w:left="6486" w:hanging="360"/>
      </w:pPr>
      <w:rPr>
        <w:rFonts w:hint="default"/>
        <w:lang w:val="en-US" w:eastAsia="en-US" w:bidi="ar-SA"/>
      </w:rPr>
    </w:lvl>
    <w:lvl w:ilvl="7" w:tplc="81ECDBE4">
      <w:numFmt w:val="bullet"/>
      <w:lvlText w:val="•"/>
      <w:lvlJc w:val="left"/>
      <w:pPr>
        <w:ind w:left="7620" w:hanging="360"/>
      </w:pPr>
      <w:rPr>
        <w:rFonts w:hint="default"/>
        <w:lang w:val="en-US" w:eastAsia="en-US" w:bidi="ar-SA"/>
      </w:rPr>
    </w:lvl>
    <w:lvl w:ilvl="8" w:tplc="66B84090">
      <w:numFmt w:val="bullet"/>
      <w:lvlText w:val="•"/>
      <w:lvlJc w:val="left"/>
      <w:pPr>
        <w:ind w:left="8753" w:hanging="360"/>
      </w:pPr>
      <w:rPr>
        <w:rFonts w:hint="default"/>
        <w:lang w:val="en-US" w:eastAsia="en-US" w:bidi="ar-SA"/>
      </w:rPr>
    </w:lvl>
  </w:abstractNum>
  <w:abstractNum w:abstractNumId="16" w15:restartNumberingAfterBreak="0">
    <w:nsid w:val="721A218E"/>
    <w:multiLevelType w:val="hybridMultilevel"/>
    <w:tmpl w:val="DF42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BB6063"/>
    <w:multiLevelType w:val="hybridMultilevel"/>
    <w:tmpl w:val="F134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440937"/>
    <w:multiLevelType w:val="hybridMultilevel"/>
    <w:tmpl w:val="C75C9134"/>
    <w:lvl w:ilvl="0" w:tplc="ACDACD5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D4D361F"/>
    <w:multiLevelType w:val="hybridMultilevel"/>
    <w:tmpl w:val="B81A68B8"/>
    <w:lvl w:ilvl="0" w:tplc="3970F52A">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BA1154"/>
    <w:multiLevelType w:val="hybridMultilevel"/>
    <w:tmpl w:val="0EDA0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6090134">
    <w:abstractNumId w:val="15"/>
  </w:num>
  <w:num w:numId="2" w16cid:durableId="426775439">
    <w:abstractNumId w:val="5"/>
  </w:num>
  <w:num w:numId="3" w16cid:durableId="1870338140">
    <w:abstractNumId w:val="2"/>
  </w:num>
  <w:num w:numId="4" w16cid:durableId="1118333557">
    <w:abstractNumId w:val="1"/>
  </w:num>
  <w:num w:numId="5" w16cid:durableId="1558083158">
    <w:abstractNumId w:val="0"/>
  </w:num>
  <w:num w:numId="6" w16cid:durableId="431164452">
    <w:abstractNumId w:val="12"/>
  </w:num>
  <w:num w:numId="7" w16cid:durableId="1744521824">
    <w:abstractNumId w:val="6"/>
  </w:num>
  <w:num w:numId="8" w16cid:durableId="142160156">
    <w:abstractNumId w:val="10"/>
  </w:num>
  <w:num w:numId="9" w16cid:durableId="994645766">
    <w:abstractNumId w:val="8"/>
  </w:num>
  <w:num w:numId="10" w16cid:durableId="2115783272">
    <w:abstractNumId w:val="19"/>
  </w:num>
  <w:num w:numId="11" w16cid:durableId="764956503">
    <w:abstractNumId w:val="4"/>
  </w:num>
  <w:num w:numId="12" w16cid:durableId="1689022681">
    <w:abstractNumId w:val="16"/>
  </w:num>
  <w:num w:numId="13" w16cid:durableId="1092316361">
    <w:abstractNumId w:val="3"/>
  </w:num>
  <w:num w:numId="14" w16cid:durableId="661665587">
    <w:abstractNumId w:val="13"/>
  </w:num>
  <w:num w:numId="15" w16cid:durableId="2083601380">
    <w:abstractNumId w:val="9"/>
  </w:num>
  <w:num w:numId="16" w16cid:durableId="1363634012">
    <w:abstractNumId w:val="17"/>
  </w:num>
  <w:num w:numId="17" w16cid:durableId="1488592673">
    <w:abstractNumId w:val="20"/>
  </w:num>
  <w:num w:numId="18" w16cid:durableId="487095119">
    <w:abstractNumId w:val="18"/>
  </w:num>
  <w:num w:numId="19" w16cid:durableId="206383447">
    <w:abstractNumId w:val="11"/>
  </w:num>
  <w:num w:numId="20" w16cid:durableId="243296515">
    <w:abstractNumId w:val="14"/>
  </w:num>
  <w:num w:numId="21" w16cid:durableId="7697367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5"/>
    <w:compatSetting w:name="allowHyphenationAtTrackBottom" w:uri="http://schemas.microsoft.com/office/word" w:val="1"/>
    <w:compatSetting w:name="useWord2013TrackBottomHyphenation" w:uri="http://schemas.microsoft.com/office/word" w:val="1"/>
  </w:compat>
  <w:rsids>
    <w:rsidRoot w:val="00396FAE"/>
    <w:rsid w:val="00001D99"/>
    <w:rsid w:val="000032B4"/>
    <w:rsid w:val="00004136"/>
    <w:rsid w:val="00004601"/>
    <w:rsid w:val="00005F2E"/>
    <w:rsid w:val="000064B2"/>
    <w:rsid w:val="000112CA"/>
    <w:rsid w:val="00020162"/>
    <w:rsid w:val="00022173"/>
    <w:rsid w:val="000300E4"/>
    <w:rsid w:val="00030FF3"/>
    <w:rsid w:val="000318E3"/>
    <w:rsid w:val="0004192C"/>
    <w:rsid w:val="000438C4"/>
    <w:rsid w:val="000455B8"/>
    <w:rsid w:val="00050ED7"/>
    <w:rsid w:val="00052D99"/>
    <w:rsid w:val="00052F43"/>
    <w:rsid w:val="00056295"/>
    <w:rsid w:val="00061860"/>
    <w:rsid w:val="00062E98"/>
    <w:rsid w:val="00064841"/>
    <w:rsid w:val="00071CBF"/>
    <w:rsid w:val="000748C9"/>
    <w:rsid w:val="00074A2A"/>
    <w:rsid w:val="00076633"/>
    <w:rsid w:val="0008445F"/>
    <w:rsid w:val="00086477"/>
    <w:rsid w:val="00090772"/>
    <w:rsid w:val="000919B0"/>
    <w:rsid w:val="00092CC1"/>
    <w:rsid w:val="00092D48"/>
    <w:rsid w:val="000A171D"/>
    <w:rsid w:val="000A305A"/>
    <w:rsid w:val="000A5A5C"/>
    <w:rsid w:val="000B14FE"/>
    <w:rsid w:val="000B3F0F"/>
    <w:rsid w:val="000B488A"/>
    <w:rsid w:val="000B5C4D"/>
    <w:rsid w:val="000B75C1"/>
    <w:rsid w:val="000C0997"/>
    <w:rsid w:val="000C3584"/>
    <w:rsid w:val="000C4D9B"/>
    <w:rsid w:val="000C59F4"/>
    <w:rsid w:val="000D1425"/>
    <w:rsid w:val="000D4FEE"/>
    <w:rsid w:val="000D7071"/>
    <w:rsid w:val="000D73B2"/>
    <w:rsid w:val="000E04B9"/>
    <w:rsid w:val="000E2931"/>
    <w:rsid w:val="000E3141"/>
    <w:rsid w:val="000E3882"/>
    <w:rsid w:val="000E4CA5"/>
    <w:rsid w:val="000F0B64"/>
    <w:rsid w:val="000F1333"/>
    <w:rsid w:val="000F13C8"/>
    <w:rsid w:val="000F659C"/>
    <w:rsid w:val="00103705"/>
    <w:rsid w:val="00103A0F"/>
    <w:rsid w:val="00106A33"/>
    <w:rsid w:val="00114CD0"/>
    <w:rsid w:val="00116399"/>
    <w:rsid w:val="001177D4"/>
    <w:rsid w:val="0012004C"/>
    <w:rsid w:val="001215BA"/>
    <w:rsid w:val="0012482E"/>
    <w:rsid w:val="001251F2"/>
    <w:rsid w:val="00125A66"/>
    <w:rsid w:val="00133295"/>
    <w:rsid w:val="0013398A"/>
    <w:rsid w:val="00147A8B"/>
    <w:rsid w:val="00150537"/>
    <w:rsid w:val="00152267"/>
    <w:rsid w:val="00152AD7"/>
    <w:rsid w:val="001549BC"/>
    <w:rsid w:val="00154B66"/>
    <w:rsid w:val="001555B7"/>
    <w:rsid w:val="001605E9"/>
    <w:rsid w:val="00160B60"/>
    <w:rsid w:val="001619C6"/>
    <w:rsid w:val="0017358D"/>
    <w:rsid w:val="0018221E"/>
    <w:rsid w:val="00186DC3"/>
    <w:rsid w:val="00196444"/>
    <w:rsid w:val="001979CA"/>
    <w:rsid w:val="001A0511"/>
    <w:rsid w:val="001A504C"/>
    <w:rsid w:val="001A557B"/>
    <w:rsid w:val="001A6999"/>
    <w:rsid w:val="001A76E5"/>
    <w:rsid w:val="001B5590"/>
    <w:rsid w:val="001C183F"/>
    <w:rsid w:val="001C1E07"/>
    <w:rsid w:val="001C32F6"/>
    <w:rsid w:val="001C3868"/>
    <w:rsid w:val="001C44F0"/>
    <w:rsid w:val="001D4B05"/>
    <w:rsid w:val="001D4E79"/>
    <w:rsid w:val="001D4FB9"/>
    <w:rsid w:val="001F15FB"/>
    <w:rsid w:val="001F473E"/>
    <w:rsid w:val="001F7AD5"/>
    <w:rsid w:val="00207BC0"/>
    <w:rsid w:val="00207CE7"/>
    <w:rsid w:val="00213B17"/>
    <w:rsid w:val="00214EC4"/>
    <w:rsid w:val="00216CBC"/>
    <w:rsid w:val="00220463"/>
    <w:rsid w:val="00223401"/>
    <w:rsid w:val="00227B78"/>
    <w:rsid w:val="002319F4"/>
    <w:rsid w:val="00236AEA"/>
    <w:rsid w:val="00243DA2"/>
    <w:rsid w:val="00252DE5"/>
    <w:rsid w:val="002550BC"/>
    <w:rsid w:val="00264EF9"/>
    <w:rsid w:val="002657CF"/>
    <w:rsid w:val="002718BC"/>
    <w:rsid w:val="002721B0"/>
    <w:rsid w:val="00274258"/>
    <w:rsid w:val="00275202"/>
    <w:rsid w:val="0028044A"/>
    <w:rsid w:val="002842A0"/>
    <w:rsid w:val="0028757B"/>
    <w:rsid w:val="002959B2"/>
    <w:rsid w:val="00296516"/>
    <w:rsid w:val="002A4DC4"/>
    <w:rsid w:val="002A4EC1"/>
    <w:rsid w:val="002A55E2"/>
    <w:rsid w:val="002A7727"/>
    <w:rsid w:val="002B2131"/>
    <w:rsid w:val="002B2388"/>
    <w:rsid w:val="002C28C8"/>
    <w:rsid w:val="002C36C1"/>
    <w:rsid w:val="002C5330"/>
    <w:rsid w:val="002D260D"/>
    <w:rsid w:val="002D378F"/>
    <w:rsid w:val="002D39A6"/>
    <w:rsid w:val="002D69BE"/>
    <w:rsid w:val="002E2E38"/>
    <w:rsid w:val="002E6962"/>
    <w:rsid w:val="002F10AD"/>
    <w:rsid w:val="002F3E56"/>
    <w:rsid w:val="0030211C"/>
    <w:rsid w:val="003033D6"/>
    <w:rsid w:val="0031001A"/>
    <w:rsid w:val="00310DE6"/>
    <w:rsid w:val="00317F53"/>
    <w:rsid w:val="003211AA"/>
    <w:rsid w:val="00321791"/>
    <w:rsid w:val="00323FCD"/>
    <w:rsid w:val="00324954"/>
    <w:rsid w:val="0032774F"/>
    <w:rsid w:val="00330052"/>
    <w:rsid w:val="00332FDC"/>
    <w:rsid w:val="00341315"/>
    <w:rsid w:val="00343FC7"/>
    <w:rsid w:val="0034497D"/>
    <w:rsid w:val="0034576C"/>
    <w:rsid w:val="003462CF"/>
    <w:rsid w:val="00350187"/>
    <w:rsid w:val="00350C6E"/>
    <w:rsid w:val="00351BC2"/>
    <w:rsid w:val="00355183"/>
    <w:rsid w:val="00360C30"/>
    <w:rsid w:val="00360EE2"/>
    <w:rsid w:val="00365D41"/>
    <w:rsid w:val="00373305"/>
    <w:rsid w:val="00377039"/>
    <w:rsid w:val="00377527"/>
    <w:rsid w:val="00381EF0"/>
    <w:rsid w:val="003868CB"/>
    <w:rsid w:val="00390AB5"/>
    <w:rsid w:val="00394F75"/>
    <w:rsid w:val="00396FAE"/>
    <w:rsid w:val="003A4968"/>
    <w:rsid w:val="003A64A5"/>
    <w:rsid w:val="003A7EA2"/>
    <w:rsid w:val="003B162C"/>
    <w:rsid w:val="003B3D1E"/>
    <w:rsid w:val="003B4E83"/>
    <w:rsid w:val="003B56AD"/>
    <w:rsid w:val="003C1640"/>
    <w:rsid w:val="003C3D98"/>
    <w:rsid w:val="003C4B57"/>
    <w:rsid w:val="003D066E"/>
    <w:rsid w:val="003D2D73"/>
    <w:rsid w:val="003D3369"/>
    <w:rsid w:val="003D46BE"/>
    <w:rsid w:val="003E1EF5"/>
    <w:rsid w:val="003E38FA"/>
    <w:rsid w:val="003E4D09"/>
    <w:rsid w:val="003E6E27"/>
    <w:rsid w:val="003F05A0"/>
    <w:rsid w:val="003F662E"/>
    <w:rsid w:val="0040072B"/>
    <w:rsid w:val="00403E0A"/>
    <w:rsid w:val="004048BC"/>
    <w:rsid w:val="004052BD"/>
    <w:rsid w:val="00406E42"/>
    <w:rsid w:val="00407337"/>
    <w:rsid w:val="004103CD"/>
    <w:rsid w:val="00415DCF"/>
    <w:rsid w:val="004200D1"/>
    <w:rsid w:val="004248B6"/>
    <w:rsid w:val="00425E4F"/>
    <w:rsid w:val="004261DF"/>
    <w:rsid w:val="004324E4"/>
    <w:rsid w:val="004379C0"/>
    <w:rsid w:val="00442725"/>
    <w:rsid w:val="004452DA"/>
    <w:rsid w:val="00446B5E"/>
    <w:rsid w:val="0044738C"/>
    <w:rsid w:val="00450EA0"/>
    <w:rsid w:val="00452C42"/>
    <w:rsid w:val="00453AFC"/>
    <w:rsid w:val="0045545E"/>
    <w:rsid w:val="00457765"/>
    <w:rsid w:val="00457D5F"/>
    <w:rsid w:val="00463349"/>
    <w:rsid w:val="004641E7"/>
    <w:rsid w:val="00465840"/>
    <w:rsid w:val="00470214"/>
    <w:rsid w:val="00470D8E"/>
    <w:rsid w:val="00475E71"/>
    <w:rsid w:val="00476FF3"/>
    <w:rsid w:val="00477756"/>
    <w:rsid w:val="00481599"/>
    <w:rsid w:val="00481826"/>
    <w:rsid w:val="00487894"/>
    <w:rsid w:val="0049228C"/>
    <w:rsid w:val="004A09B4"/>
    <w:rsid w:val="004A135C"/>
    <w:rsid w:val="004A5CC5"/>
    <w:rsid w:val="004A6108"/>
    <w:rsid w:val="004A78AC"/>
    <w:rsid w:val="004B031B"/>
    <w:rsid w:val="004C5931"/>
    <w:rsid w:val="004C5B9A"/>
    <w:rsid w:val="004C7989"/>
    <w:rsid w:val="004E0F29"/>
    <w:rsid w:val="004E2B40"/>
    <w:rsid w:val="004E5A9E"/>
    <w:rsid w:val="004F48E0"/>
    <w:rsid w:val="004F4B8A"/>
    <w:rsid w:val="00503B97"/>
    <w:rsid w:val="00503C8F"/>
    <w:rsid w:val="005058F5"/>
    <w:rsid w:val="00510473"/>
    <w:rsid w:val="005125F0"/>
    <w:rsid w:val="00513552"/>
    <w:rsid w:val="00514F4A"/>
    <w:rsid w:val="00515A34"/>
    <w:rsid w:val="00516F4F"/>
    <w:rsid w:val="005225FF"/>
    <w:rsid w:val="005237D9"/>
    <w:rsid w:val="00525AE6"/>
    <w:rsid w:val="0053250F"/>
    <w:rsid w:val="005331AC"/>
    <w:rsid w:val="005409AB"/>
    <w:rsid w:val="00541BDF"/>
    <w:rsid w:val="00543773"/>
    <w:rsid w:val="00552D4A"/>
    <w:rsid w:val="00557E6B"/>
    <w:rsid w:val="0056030B"/>
    <w:rsid w:val="00560C46"/>
    <w:rsid w:val="0056296E"/>
    <w:rsid w:val="00565B9F"/>
    <w:rsid w:val="0056701F"/>
    <w:rsid w:val="00567473"/>
    <w:rsid w:val="00567B8D"/>
    <w:rsid w:val="00570261"/>
    <w:rsid w:val="00570D73"/>
    <w:rsid w:val="0057256D"/>
    <w:rsid w:val="0057279D"/>
    <w:rsid w:val="00572CF4"/>
    <w:rsid w:val="005730AB"/>
    <w:rsid w:val="00573C45"/>
    <w:rsid w:val="005749FA"/>
    <w:rsid w:val="0057592E"/>
    <w:rsid w:val="005773BA"/>
    <w:rsid w:val="00583406"/>
    <w:rsid w:val="00586268"/>
    <w:rsid w:val="005879E0"/>
    <w:rsid w:val="005908E0"/>
    <w:rsid w:val="00590917"/>
    <w:rsid w:val="005A0077"/>
    <w:rsid w:val="005A62D4"/>
    <w:rsid w:val="005A7B5C"/>
    <w:rsid w:val="005B2BBE"/>
    <w:rsid w:val="005B3212"/>
    <w:rsid w:val="005B38F9"/>
    <w:rsid w:val="005B5098"/>
    <w:rsid w:val="005B6BD3"/>
    <w:rsid w:val="005C4790"/>
    <w:rsid w:val="005C4E3C"/>
    <w:rsid w:val="005C545D"/>
    <w:rsid w:val="005E2DB1"/>
    <w:rsid w:val="005E765D"/>
    <w:rsid w:val="005E76A0"/>
    <w:rsid w:val="005F0130"/>
    <w:rsid w:val="0060020E"/>
    <w:rsid w:val="00602BF5"/>
    <w:rsid w:val="00603E28"/>
    <w:rsid w:val="00605AD2"/>
    <w:rsid w:val="00607DB9"/>
    <w:rsid w:val="0061132E"/>
    <w:rsid w:val="00612F8F"/>
    <w:rsid w:val="006208CC"/>
    <w:rsid w:val="00624744"/>
    <w:rsid w:val="006254BC"/>
    <w:rsid w:val="00631753"/>
    <w:rsid w:val="00631C3F"/>
    <w:rsid w:val="00632D91"/>
    <w:rsid w:val="00633FE7"/>
    <w:rsid w:val="0063423E"/>
    <w:rsid w:val="00641B93"/>
    <w:rsid w:val="00653E51"/>
    <w:rsid w:val="00656368"/>
    <w:rsid w:val="00656504"/>
    <w:rsid w:val="006617BA"/>
    <w:rsid w:val="00662874"/>
    <w:rsid w:val="00664F02"/>
    <w:rsid w:val="00671219"/>
    <w:rsid w:val="0067342C"/>
    <w:rsid w:val="00674274"/>
    <w:rsid w:val="00676028"/>
    <w:rsid w:val="006779F0"/>
    <w:rsid w:val="00677F9D"/>
    <w:rsid w:val="006832B0"/>
    <w:rsid w:val="0069166D"/>
    <w:rsid w:val="00692B89"/>
    <w:rsid w:val="00693BCF"/>
    <w:rsid w:val="00695440"/>
    <w:rsid w:val="006A1CFA"/>
    <w:rsid w:val="006C08D8"/>
    <w:rsid w:val="006C0D27"/>
    <w:rsid w:val="006C1EE5"/>
    <w:rsid w:val="006D629A"/>
    <w:rsid w:val="006E229F"/>
    <w:rsid w:val="006E3D6B"/>
    <w:rsid w:val="006E4741"/>
    <w:rsid w:val="006E4C8A"/>
    <w:rsid w:val="006E76ED"/>
    <w:rsid w:val="006F02BA"/>
    <w:rsid w:val="006F4ED2"/>
    <w:rsid w:val="006F5D06"/>
    <w:rsid w:val="006F6F43"/>
    <w:rsid w:val="006F6FDD"/>
    <w:rsid w:val="006F79F4"/>
    <w:rsid w:val="00700EBA"/>
    <w:rsid w:val="0070492D"/>
    <w:rsid w:val="0070752B"/>
    <w:rsid w:val="00707EA5"/>
    <w:rsid w:val="0071160D"/>
    <w:rsid w:val="0071211A"/>
    <w:rsid w:val="00716CFE"/>
    <w:rsid w:val="00717AFF"/>
    <w:rsid w:val="0072633A"/>
    <w:rsid w:val="007353D6"/>
    <w:rsid w:val="007367D8"/>
    <w:rsid w:val="00737083"/>
    <w:rsid w:val="0074064E"/>
    <w:rsid w:val="007428C1"/>
    <w:rsid w:val="00742ED1"/>
    <w:rsid w:val="0074379F"/>
    <w:rsid w:val="007464E7"/>
    <w:rsid w:val="0075315D"/>
    <w:rsid w:val="007534CF"/>
    <w:rsid w:val="0076113D"/>
    <w:rsid w:val="00761C06"/>
    <w:rsid w:val="00762FFB"/>
    <w:rsid w:val="007630C5"/>
    <w:rsid w:val="00764BAD"/>
    <w:rsid w:val="00770014"/>
    <w:rsid w:val="007705CB"/>
    <w:rsid w:val="00770682"/>
    <w:rsid w:val="00771111"/>
    <w:rsid w:val="00772446"/>
    <w:rsid w:val="0077324E"/>
    <w:rsid w:val="00773E1B"/>
    <w:rsid w:val="007811F6"/>
    <w:rsid w:val="0079268C"/>
    <w:rsid w:val="007968A6"/>
    <w:rsid w:val="007A4619"/>
    <w:rsid w:val="007A4837"/>
    <w:rsid w:val="007B0567"/>
    <w:rsid w:val="007B05D0"/>
    <w:rsid w:val="007B3D55"/>
    <w:rsid w:val="007B48AA"/>
    <w:rsid w:val="007B7E04"/>
    <w:rsid w:val="007D0685"/>
    <w:rsid w:val="007D0E2C"/>
    <w:rsid w:val="007D1247"/>
    <w:rsid w:val="007D526E"/>
    <w:rsid w:val="007D687E"/>
    <w:rsid w:val="007D6A54"/>
    <w:rsid w:val="007E26D8"/>
    <w:rsid w:val="007E2ABC"/>
    <w:rsid w:val="007E6213"/>
    <w:rsid w:val="007E6E81"/>
    <w:rsid w:val="007F1A2B"/>
    <w:rsid w:val="007F24D9"/>
    <w:rsid w:val="007F4D28"/>
    <w:rsid w:val="00800F4A"/>
    <w:rsid w:val="008056A8"/>
    <w:rsid w:val="008059B4"/>
    <w:rsid w:val="008071C6"/>
    <w:rsid w:val="00811035"/>
    <w:rsid w:val="00815532"/>
    <w:rsid w:val="0082552E"/>
    <w:rsid w:val="0083484D"/>
    <w:rsid w:val="00837213"/>
    <w:rsid w:val="00843A03"/>
    <w:rsid w:val="00844CC5"/>
    <w:rsid w:val="008456E4"/>
    <w:rsid w:val="00853426"/>
    <w:rsid w:val="00861658"/>
    <w:rsid w:val="00865235"/>
    <w:rsid w:val="00866577"/>
    <w:rsid w:val="00874554"/>
    <w:rsid w:val="00875ADD"/>
    <w:rsid w:val="00881553"/>
    <w:rsid w:val="0088211D"/>
    <w:rsid w:val="00891B2E"/>
    <w:rsid w:val="008A08F1"/>
    <w:rsid w:val="008A1EC9"/>
    <w:rsid w:val="008A4E4A"/>
    <w:rsid w:val="008B24D1"/>
    <w:rsid w:val="008D09D9"/>
    <w:rsid w:val="008D1728"/>
    <w:rsid w:val="008D2B1F"/>
    <w:rsid w:val="008D37D5"/>
    <w:rsid w:val="008D746B"/>
    <w:rsid w:val="008E33B3"/>
    <w:rsid w:val="008E732C"/>
    <w:rsid w:val="008F0CED"/>
    <w:rsid w:val="008F0EA7"/>
    <w:rsid w:val="008F1C81"/>
    <w:rsid w:val="008F3EC3"/>
    <w:rsid w:val="008F5E9C"/>
    <w:rsid w:val="00903F51"/>
    <w:rsid w:val="00906554"/>
    <w:rsid w:val="00906BF5"/>
    <w:rsid w:val="00914332"/>
    <w:rsid w:val="00921E8D"/>
    <w:rsid w:val="009227B0"/>
    <w:rsid w:val="00926980"/>
    <w:rsid w:val="00933008"/>
    <w:rsid w:val="00937BD6"/>
    <w:rsid w:val="00943D86"/>
    <w:rsid w:val="00944720"/>
    <w:rsid w:val="00946F52"/>
    <w:rsid w:val="0095161E"/>
    <w:rsid w:val="009517C7"/>
    <w:rsid w:val="009548FA"/>
    <w:rsid w:val="0095695E"/>
    <w:rsid w:val="00972042"/>
    <w:rsid w:val="00980702"/>
    <w:rsid w:val="00993FCB"/>
    <w:rsid w:val="00996D61"/>
    <w:rsid w:val="009970FA"/>
    <w:rsid w:val="009A1765"/>
    <w:rsid w:val="009A4372"/>
    <w:rsid w:val="009A647E"/>
    <w:rsid w:val="009B1DC8"/>
    <w:rsid w:val="009C0BF2"/>
    <w:rsid w:val="009C3D4A"/>
    <w:rsid w:val="009C7E1B"/>
    <w:rsid w:val="009D191C"/>
    <w:rsid w:val="009D3B8B"/>
    <w:rsid w:val="009D5C03"/>
    <w:rsid w:val="009E0DF0"/>
    <w:rsid w:val="009E1F40"/>
    <w:rsid w:val="009E311B"/>
    <w:rsid w:val="009E381B"/>
    <w:rsid w:val="009E3B72"/>
    <w:rsid w:val="009E4E5A"/>
    <w:rsid w:val="009F5632"/>
    <w:rsid w:val="00A00F2D"/>
    <w:rsid w:val="00A05D6C"/>
    <w:rsid w:val="00A10B83"/>
    <w:rsid w:val="00A120DF"/>
    <w:rsid w:val="00A140A5"/>
    <w:rsid w:val="00A22279"/>
    <w:rsid w:val="00A23521"/>
    <w:rsid w:val="00A24FCC"/>
    <w:rsid w:val="00A2757F"/>
    <w:rsid w:val="00A40765"/>
    <w:rsid w:val="00A420AF"/>
    <w:rsid w:val="00A43664"/>
    <w:rsid w:val="00A4480D"/>
    <w:rsid w:val="00A45F73"/>
    <w:rsid w:val="00A46336"/>
    <w:rsid w:val="00A4644A"/>
    <w:rsid w:val="00A46FA7"/>
    <w:rsid w:val="00A47B92"/>
    <w:rsid w:val="00A53286"/>
    <w:rsid w:val="00A57447"/>
    <w:rsid w:val="00A5C6C3"/>
    <w:rsid w:val="00A6183B"/>
    <w:rsid w:val="00A64649"/>
    <w:rsid w:val="00A64FED"/>
    <w:rsid w:val="00A65740"/>
    <w:rsid w:val="00A659BC"/>
    <w:rsid w:val="00A66DF6"/>
    <w:rsid w:val="00A66FE4"/>
    <w:rsid w:val="00A701B7"/>
    <w:rsid w:val="00A70470"/>
    <w:rsid w:val="00A72563"/>
    <w:rsid w:val="00A7279E"/>
    <w:rsid w:val="00A821FB"/>
    <w:rsid w:val="00A829A2"/>
    <w:rsid w:val="00A840B4"/>
    <w:rsid w:val="00A9098C"/>
    <w:rsid w:val="00A9210E"/>
    <w:rsid w:val="00A9402F"/>
    <w:rsid w:val="00A9431C"/>
    <w:rsid w:val="00A9764C"/>
    <w:rsid w:val="00AA3A98"/>
    <w:rsid w:val="00AB61CE"/>
    <w:rsid w:val="00AB6B46"/>
    <w:rsid w:val="00AC383F"/>
    <w:rsid w:val="00AC5094"/>
    <w:rsid w:val="00AC5475"/>
    <w:rsid w:val="00AC6FD4"/>
    <w:rsid w:val="00AD3ABB"/>
    <w:rsid w:val="00AD702A"/>
    <w:rsid w:val="00AD7E43"/>
    <w:rsid w:val="00AE30A8"/>
    <w:rsid w:val="00AE6065"/>
    <w:rsid w:val="00AF1EDF"/>
    <w:rsid w:val="00B02818"/>
    <w:rsid w:val="00B134DF"/>
    <w:rsid w:val="00B149CF"/>
    <w:rsid w:val="00B16DE5"/>
    <w:rsid w:val="00B24084"/>
    <w:rsid w:val="00B263C0"/>
    <w:rsid w:val="00B26BCE"/>
    <w:rsid w:val="00B30637"/>
    <w:rsid w:val="00B30BCD"/>
    <w:rsid w:val="00B32869"/>
    <w:rsid w:val="00B34186"/>
    <w:rsid w:val="00B46340"/>
    <w:rsid w:val="00B506CA"/>
    <w:rsid w:val="00B5445D"/>
    <w:rsid w:val="00B57C1D"/>
    <w:rsid w:val="00B61D77"/>
    <w:rsid w:val="00B74F07"/>
    <w:rsid w:val="00B750C2"/>
    <w:rsid w:val="00B77F76"/>
    <w:rsid w:val="00B8324A"/>
    <w:rsid w:val="00B844F6"/>
    <w:rsid w:val="00B85D32"/>
    <w:rsid w:val="00B868C3"/>
    <w:rsid w:val="00B879E8"/>
    <w:rsid w:val="00B96429"/>
    <w:rsid w:val="00BA01AF"/>
    <w:rsid w:val="00BA4B99"/>
    <w:rsid w:val="00BA642E"/>
    <w:rsid w:val="00BA6DEB"/>
    <w:rsid w:val="00BB0CF4"/>
    <w:rsid w:val="00BB0EEE"/>
    <w:rsid w:val="00BB0FD8"/>
    <w:rsid w:val="00BB10D1"/>
    <w:rsid w:val="00BB33EC"/>
    <w:rsid w:val="00BB5E99"/>
    <w:rsid w:val="00BB7A33"/>
    <w:rsid w:val="00BC0266"/>
    <w:rsid w:val="00BC11AF"/>
    <w:rsid w:val="00BC26B7"/>
    <w:rsid w:val="00BC2A6B"/>
    <w:rsid w:val="00BC535F"/>
    <w:rsid w:val="00BD1BB5"/>
    <w:rsid w:val="00BD4281"/>
    <w:rsid w:val="00BD50B2"/>
    <w:rsid w:val="00BD72B6"/>
    <w:rsid w:val="00BD7C08"/>
    <w:rsid w:val="00BE03ED"/>
    <w:rsid w:val="00BE301A"/>
    <w:rsid w:val="00BE30E7"/>
    <w:rsid w:val="00BE3D0E"/>
    <w:rsid w:val="00BE5CDD"/>
    <w:rsid w:val="00BE653C"/>
    <w:rsid w:val="00BE703A"/>
    <w:rsid w:val="00BE7C82"/>
    <w:rsid w:val="00BF0E91"/>
    <w:rsid w:val="00BF503F"/>
    <w:rsid w:val="00BF54C5"/>
    <w:rsid w:val="00BF6C45"/>
    <w:rsid w:val="00C049A5"/>
    <w:rsid w:val="00C05B10"/>
    <w:rsid w:val="00C12617"/>
    <w:rsid w:val="00C13A05"/>
    <w:rsid w:val="00C2094F"/>
    <w:rsid w:val="00C20E40"/>
    <w:rsid w:val="00C224EC"/>
    <w:rsid w:val="00C25B25"/>
    <w:rsid w:val="00C27CEC"/>
    <w:rsid w:val="00C35B7B"/>
    <w:rsid w:val="00C42081"/>
    <w:rsid w:val="00C432F1"/>
    <w:rsid w:val="00C500BD"/>
    <w:rsid w:val="00C52D93"/>
    <w:rsid w:val="00C53B51"/>
    <w:rsid w:val="00C53F3E"/>
    <w:rsid w:val="00C551F8"/>
    <w:rsid w:val="00C63100"/>
    <w:rsid w:val="00C63B75"/>
    <w:rsid w:val="00C665C5"/>
    <w:rsid w:val="00C67AD5"/>
    <w:rsid w:val="00C71C4B"/>
    <w:rsid w:val="00C7305A"/>
    <w:rsid w:val="00C73812"/>
    <w:rsid w:val="00C73B42"/>
    <w:rsid w:val="00C75395"/>
    <w:rsid w:val="00C812F0"/>
    <w:rsid w:val="00C876DC"/>
    <w:rsid w:val="00C87FF7"/>
    <w:rsid w:val="00C90473"/>
    <w:rsid w:val="00C909D1"/>
    <w:rsid w:val="00C938EA"/>
    <w:rsid w:val="00CA23F0"/>
    <w:rsid w:val="00CA32E9"/>
    <w:rsid w:val="00CA5C89"/>
    <w:rsid w:val="00CA63FC"/>
    <w:rsid w:val="00CB1F0B"/>
    <w:rsid w:val="00CB6004"/>
    <w:rsid w:val="00CB6E85"/>
    <w:rsid w:val="00CC4FED"/>
    <w:rsid w:val="00CD46B1"/>
    <w:rsid w:val="00CD6FCE"/>
    <w:rsid w:val="00CE00B5"/>
    <w:rsid w:val="00CE2558"/>
    <w:rsid w:val="00CF13A6"/>
    <w:rsid w:val="00CF7A41"/>
    <w:rsid w:val="00D00F8F"/>
    <w:rsid w:val="00D04BF8"/>
    <w:rsid w:val="00D0605C"/>
    <w:rsid w:val="00D1132E"/>
    <w:rsid w:val="00D13F6E"/>
    <w:rsid w:val="00D15527"/>
    <w:rsid w:val="00D210DF"/>
    <w:rsid w:val="00D21CD8"/>
    <w:rsid w:val="00D22E2D"/>
    <w:rsid w:val="00D266B3"/>
    <w:rsid w:val="00D3791D"/>
    <w:rsid w:val="00D4104F"/>
    <w:rsid w:val="00D45CB5"/>
    <w:rsid w:val="00D50B78"/>
    <w:rsid w:val="00D50E7E"/>
    <w:rsid w:val="00D50FE4"/>
    <w:rsid w:val="00D54FC9"/>
    <w:rsid w:val="00D5737F"/>
    <w:rsid w:val="00D67B89"/>
    <w:rsid w:val="00D70C1A"/>
    <w:rsid w:val="00D717BB"/>
    <w:rsid w:val="00D73537"/>
    <w:rsid w:val="00D74662"/>
    <w:rsid w:val="00D7478B"/>
    <w:rsid w:val="00D812DE"/>
    <w:rsid w:val="00D81B93"/>
    <w:rsid w:val="00D81E00"/>
    <w:rsid w:val="00D82E0A"/>
    <w:rsid w:val="00D832FB"/>
    <w:rsid w:val="00D8407B"/>
    <w:rsid w:val="00D9018C"/>
    <w:rsid w:val="00DA64F2"/>
    <w:rsid w:val="00DA65A3"/>
    <w:rsid w:val="00DA7C71"/>
    <w:rsid w:val="00DA7F9F"/>
    <w:rsid w:val="00DB00BC"/>
    <w:rsid w:val="00DB58A6"/>
    <w:rsid w:val="00DB67E9"/>
    <w:rsid w:val="00DB720C"/>
    <w:rsid w:val="00DB77F1"/>
    <w:rsid w:val="00DD0D68"/>
    <w:rsid w:val="00DF1450"/>
    <w:rsid w:val="00DF508A"/>
    <w:rsid w:val="00DF5BC1"/>
    <w:rsid w:val="00DF74C4"/>
    <w:rsid w:val="00E024E3"/>
    <w:rsid w:val="00E05791"/>
    <w:rsid w:val="00E06DBB"/>
    <w:rsid w:val="00E1446D"/>
    <w:rsid w:val="00E152EB"/>
    <w:rsid w:val="00E2319E"/>
    <w:rsid w:val="00E24444"/>
    <w:rsid w:val="00E257A8"/>
    <w:rsid w:val="00E30E8A"/>
    <w:rsid w:val="00E30F50"/>
    <w:rsid w:val="00E31940"/>
    <w:rsid w:val="00E34313"/>
    <w:rsid w:val="00E34D50"/>
    <w:rsid w:val="00E34D82"/>
    <w:rsid w:val="00E3670F"/>
    <w:rsid w:val="00E37227"/>
    <w:rsid w:val="00E41146"/>
    <w:rsid w:val="00E42B30"/>
    <w:rsid w:val="00E44192"/>
    <w:rsid w:val="00E454F7"/>
    <w:rsid w:val="00E45C87"/>
    <w:rsid w:val="00E5223D"/>
    <w:rsid w:val="00E5475C"/>
    <w:rsid w:val="00E549F1"/>
    <w:rsid w:val="00E54F4D"/>
    <w:rsid w:val="00E56B06"/>
    <w:rsid w:val="00E64D6E"/>
    <w:rsid w:val="00E67139"/>
    <w:rsid w:val="00E67879"/>
    <w:rsid w:val="00E7002B"/>
    <w:rsid w:val="00E74C43"/>
    <w:rsid w:val="00E8048E"/>
    <w:rsid w:val="00E80B42"/>
    <w:rsid w:val="00E84250"/>
    <w:rsid w:val="00E848E3"/>
    <w:rsid w:val="00E8768C"/>
    <w:rsid w:val="00E90056"/>
    <w:rsid w:val="00E903B9"/>
    <w:rsid w:val="00E953CD"/>
    <w:rsid w:val="00EA21C5"/>
    <w:rsid w:val="00EB2701"/>
    <w:rsid w:val="00EB325B"/>
    <w:rsid w:val="00EB32D9"/>
    <w:rsid w:val="00EB5C05"/>
    <w:rsid w:val="00EB6878"/>
    <w:rsid w:val="00EC0AF2"/>
    <w:rsid w:val="00EC252B"/>
    <w:rsid w:val="00EC28A4"/>
    <w:rsid w:val="00EC2A92"/>
    <w:rsid w:val="00EC3A3B"/>
    <w:rsid w:val="00EC3CA3"/>
    <w:rsid w:val="00EC4284"/>
    <w:rsid w:val="00ED2174"/>
    <w:rsid w:val="00EE28B7"/>
    <w:rsid w:val="00EE4742"/>
    <w:rsid w:val="00EE54AA"/>
    <w:rsid w:val="00EE5969"/>
    <w:rsid w:val="00EE741E"/>
    <w:rsid w:val="00EF082D"/>
    <w:rsid w:val="00EF16E2"/>
    <w:rsid w:val="00EF366C"/>
    <w:rsid w:val="00EF6416"/>
    <w:rsid w:val="00F01847"/>
    <w:rsid w:val="00F067C4"/>
    <w:rsid w:val="00F10216"/>
    <w:rsid w:val="00F167E3"/>
    <w:rsid w:val="00F22B17"/>
    <w:rsid w:val="00F278FB"/>
    <w:rsid w:val="00F301EE"/>
    <w:rsid w:val="00F311A2"/>
    <w:rsid w:val="00F316A1"/>
    <w:rsid w:val="00F3442D"/>
    <w:rsid w:val="00F34FA9"/>
    <w:rsid w:val="00F40B63"/>
    <w:rsid w:val="00F605C9"/>
    <w:rsid w:val="00F6182B"/>
    <w:rsid w:val="00F73833"/>
    <w:rsid w:val="00F774DF"/>
    <w:rsid w:val="00F82B55"/>
    <w:rsid w:val="00F93B2C"/>
    <w:rsid w:val="00FB4B3A"/>
    <w:rsid w:val="00FC6CBE"/>
    <w:rsid w:val="00FC7366"/>
    <w:rsid w:val="00FC784D"/>
    <w:rsid w:val="00FD0ECC"/>
    <w:rsid w:val="00FD30BF"/>
    <w:rsid w:val="00FD3771"/>
    <w:rsid w:val="00FD6B64"/>
    <w:rsid w:val="00FE35C8"/>
    <w:rsid w:val="00FE403F"/>
    <w:rsid w:val="00FE4A4A"/>
    <w:rsid w:val="00FF2FE9"/>
    <w:rsid w:val="00FF3474"/>
    <w:rsid w:val="00FF47F5"/>
    <w:rsid w:val="00FF749D"/>
    <w:rsid w:val="017A6274"/>
    <w:rsid w:val="0289FA77"/>
    <w:rsid w:val="053D8F43"/>
    <w:rsid w:val="0D459B19"/>
    <w:rsid w:val="0EEE1D62"/>
    <w:rsid w:val="0F147238"/>
    <w:rsid w:val="0F946C7D"/>
    <w:rsid w:val="1628DDF5"/>
    <w:rsid w:val="16D65B11"/>
    <w:rsid w:val="173F58F9"/>
    <w:rsid w:val="17F61B4C"/>
    <w:rsid w:val="18722B72"/>
    <w:rsid w:val="1CD937CA"/>
    <w:rsid w:val="1E3A8D1A"/>
    <w:rsid w:val="1F44FE15"/>
    <w:rsid w:val="23D46182"/>
    <w:rsid w:val="28A282DD"/>
    <w:rsid w:val="2A2C0D23"/>
    <w:rsid w:val="2F72F136"/>
    <w:rsid w:val="33512B12"/>
    <w:rsid w:val="35CC432A"/>
    <w:rsid w:val="36850303"/>
    <w:rsid w:val="36A9A3C0"/>
    <w:rsid w:val="388FBD37"/>
    <w:rsid w:val="38D49729"/>
    <w:rsid w:val="3F928573"/>
    <w:rsid w:val="4193A9C7"/>
    <w:rsid w:val="42CCED32"/>
    <w:rsid w:val="43D7D85C"/>
    <w:rsid w:val="45F3195F"/>
    <w:rsid w:val="49FF55D2"/>
    <w:rsid w:val="4D10B3AE"/>
    <w:rsid w:val="4D36F694"/>
    <w:rsid w:val="4D4898AB"/>
    <w:rsid w:val="4EB99E98"/>
    <w:rsid w:val="51F13F5A"/>
    <w:rsid w:val="53ED51B3"/>
    <w:rsid w:val="599C07DF"/>
    <w:rsid w:val="5BE7D334"/>
    <w:rsid w:val="5F24D399"/>
    <w:rsid w:val="60B60BE2"/>
    <w:rsid w:val="60F71ED0"/>
    <w:rsid w:val="618DF167"/>
    <w:rsid w:val="622233DB"/>
    <w:rsid w:val="62268A66"/>
    <w:rsid w:val="6485115E"/>
    <w:rsid w:val="6546F16C"/>
    <w:rsid w:val="66E4B34D"/>
    <w:rsid w:val="67CE973A"/>
    <w:rsid w:val="6DDD8F5E"/>
    <w:rsid w:val="71EE6FFE"/>
    <w:rsid w:val="7208F218"/>
    <w:rsid w:val="73659CEC"/>
    <w:rsid w:val="739062B4"/>
    <w:rsid w:val="7433A885"/>
    <w:rsid w:val="75B5EBE2"/>
    <w:rsid w:val="766E9311"/>
    <w:rsid w:val="7751BC43"/>
    <w:rsid w:val="778471A4"/>
    <w:rsid w:val="7DD97BC4"/>
    <w:rsid w:val="7ECE4DBE"/>
    <w:rsid w:val="7EE662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E9E26"/>
  <w15:docId w15:val="{EC1210DB-E36F-FD4A-A2EB-5A5C6AC22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8A4"/>
    <w:pPr>
      <w:widowControl w:val="0"/>
      <w:autoSpaceDE w:val="0"/>
      <w:autoSpaceDN w:val="0"/>
      <w:spacing w:after="120" w:line="276" w:lineRule="auto"/>
    </w:pPr>
    <w:rPr>
      <w:rFonts w:cs="Calibri"/>
      <w:sz w:val="22"/>
      <w:szCs w:val="22"/>
      <w:lang w:val="en-US"/>
    </w:rPr>
  </w:style>
  <w:style w:type="paragraph" w:styleId="Heading1">
    <w:name w:val="heading 1"/>
    <w:basedOn w:val="Normal"/>
    <w:uiPriority w:val="9"/>
    <w:qFormat/>
    <w:rsid w:val="00EC28A4"/>
    <w:pPr>
      <w:spacing w:before="240" w:line="204" w:lineRule="auto"/>
      <w:outlineLvl w:val="0"/>
    </w:pPr>
    <w:rPr>
      <w:b/>
      <w:bCs/>
      <w:color w:val="0063A6"/>
      <w:sz w:val="96"/>
      <w:szCs w:val="96"/>
    </w:rPr>
  </w:style>
  <w:style w:type="paragraph" w:styleId="Heading2">
    <w:name w:val="heading 2"/>
    <w:basedOn w:val="Normal"/>
    <w:next w:val="Normal"/>
    <w:link w:val="Heading2Char"/>
    <w:uiPriority w:val="9"/>
    <w:unhideWhenUsed/>
    <w:qFormat/>
    <w:rsid w:val="00103705"/>
    <w:pPr>
      <w:keepNext/>
      <w:keepLines/>
      <w:spacing w:before="160"/>
      <w:outlineLvl w:val="1"/>
    </w:pPr>
    <w:rPr>
      <w:rFonts w:eastAsia="Times New Roman"/>
      <w:b/>
      <w:bCs/>
      <w:color w:val="0063A6"/>
      <w:sz w:val="32"/>
      <w:szCs w:val="26"/>
    </w:rPr>
  </w:style>
  <w:style w:type="paragraph" w:styleId="Heading3">
    <w:name w:val="heading 3"/>
    <w:basedOn w:val="Normal"/>
    <w:next w:val="Normal"/>
    <w:link w:val="Heading3Char"/>
    <w:uiPriority w:val="9"/>
    <w:unhideWhenUsed/>
    <w:qFormat/>
    <w:rsid w:val="00103705"/>
    <w:pPr>
      <w:keepNext/>
      <w:keepLines/>
      <w:spacing w:before="140"/>
      <w:outlineLvl w:val="2"/>
    </w:pPr>
    <w:rPr>
      <w:rFonts w:eastAsia="Times New Roman" w:cs="Times New Roman"/>
      <w:b/>
      <w:color w:val="000000"/>
      <w:sz w:val="28"/>
      <w:szCs w:val="24"/>
    </w:rPr>
  </w:style>
  <w:style w:type="paragraph" w:styleId="Heading4">
    <w:name w:val="heading 4"/>
    <w:basedOn w:val="Normal"/>
    <w:next w:val="Normal"/>
    <w:link w:val="Heading4Char"/>
    <w:uiPriority w:val="9"/>
    <w:unhideWhenUsed/>
    <w:qFormat/>
    <w:rsid w:val="00103705"/>
    <w:pPr>
      <w:keepNext/>
      <w:keepLines/>
      <w:spacing w:before="120"/>
      <w:outlineLvl w:val="3"/>
    </w:pPr>
    <w:rPr>
      <w:rFonts w:eastAsia="Times New Roman" w:cs="Times New Roman"/>
      <w:b/>
      <w:iCs/>
      <w:color w:val="0063A6"/>
      <w:sz w:val="24"/>
    </w:rPr>
  </w:style>
  <w:style w:type="paragraph" w:styleId="Heading5">
    <w:name w:val="heading 5"/>
    <w:basedOn w:val="Normal"/>
    <w:next w:val="Normal"/>
    <w:link w:val="Heading5Char"/>
    <w:uiPriority w:val="9"/>
    <w:unhideWhenUsed/>
    <w:qFormat/>
    <w:rsid w:val="00BD1BB5"/>
    <w:pPr>
      <w:keepNext/>
      <w:keepLines/>
      <w:spacing w:before="40"/>
      <w:outlineLvl w:val="4"/>
    </w:pPr>
    <w:rPr>
      <w:rFonts w:eastAsia="Times New Roman" w:cs="Times New Roman"/>
      <w:color w:val="0063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qFormat/>
    <w:rsid w:val="00A23521"/>
    <w:pPr>
      <w:widowControl w:val="0"/>
      <w:tabs>
        <w:tab w:val="left" w:pos="8169"/>
      </w:tabs>
      <w:autoSpaceDE w:val="0"/>
      <w:autoSpaceDN w:val="0"/>
      <w:jc w:val="right"/>
    </w:pPr>
    <w:rPr>
      <w:rFonts w:cs="Calibri"/>
      <w:noProof/>
      <w:sz w:val="18"/>
      <w:szCs w:val="18"/>
      <w:lang w:val="en-US"/>
    </w:rPr>
  </w:style>
  <w:style w:type="character" w:customStyle="1" w:styleId="Heading5Char">
    <w:name w:val="Heading 5 Char"/>
    <w:link w:val="Heading5"/>
    <w:uiPriority w:val="9"/>
    <w:rsid w:val="00BD1BB5"/>
    <w:rPr>
      <w:rFonts w:ascii="Calibri" w:eastAsia="Times New Roman" w:hAnsi="Calibri" w:cs="Times New Roman"/>
      <w:color w:val="0063A6"/>
    </w:rPr>
  </w:style>
  <w:style w:type="character" w:customStyle="1" w:styleId="Heading4Char">
    <w:name w:val="Heading 4 Char"/>
    <w:link w:val="Heading4"/>
    <w:uiPriority w:val="9"/>
    <w:rsid w:val="00103705"/>
    <w:rPr>
      <w:rFonts w:ascii="Calibri" w:eastAsia="Times New Roman" w:hAnsi="Calibri" w:cs="Times New Roman"/>
      <w:b/>
      <w:iCs/>
      <w:color w:val="0063A6"/>
      <w:sz w:val="24"/>
    </w:rPr>
  </w:style>
  <w:style w:type="paragraph" w:customStyle="1" w:styleId="IntroText">
    <w:name w:val="Intro Text"/>
    <w:basedOn w:val="Normal"/>
    <w:qFormat/>
    <w:rsid w:val="00A821FB"/>
    <w:pPr>
      <w:spacing w:before="80" w:after="80"/>
    </w:pPr>
    <w:rPr>
      <w:rFonts w:ascii="Calibri Light" w:hAnsi="Calibri Light" w:cs="Calibri Light"/>
      <w:sz w:val="28"/>
      <w:szCs w:val="28"/>
    </w:rPr>
  </w:style>
  <w:style w:type="paragraph" w:styleId="Header">
    <w:name w:val="header"/>
    <w:basedOn w:val="Normal"/>
    <w:link w:val="HeaderChar"/>
    <w:uiPriority w:val="99"/>
    <w:unhideWhenUsed/>
    <w:rsid w:val="00EB325B"/>
    <w:pPr>
      <w:tabs>
        <w:tab w:val="center" w:pos="4680"/>
        <w:tab w:val="right" w:pos="9360"/>
      </w:tabs>
    </w:pPr>
  </w:style>
  <w:style w:type="character" w:customStyle="1" w:styleId="HeaderChar">
    <w:name w:val="Header Char"/>
    <w:link w:val="Header"/>
    <w:uiPriority w:val="99"/>
    <w:rsid w:val="00EB325B"/>
    <w:rPr>
      <w:rFonts w:ascii="Calibri" w:eastAsia="Calibri" w:hAnsi="Calibri" w:cs="Calibri"/>
    </w:rPr>
  </w:style>
  <w:style w:type="paragraph" w:styleId="Footer">
    <w:name w:val="footer"/>
    <w:basedOn w:val="Normal"/>
    <w:link w:val="FooterChar"/>
    <w:uiPriority w:val="99"/>
    <w:unhideWhenUsed/>
    <w:rsid w:val="00EB325B"/>
    <w:pPr>
      <w:tabs>
        <w:tab w:val="center" w:pos="4680"/>
        <w:tab w:val="right" w:pos="9360"/>
      </w:tabs>
    </w:pPr>
  </w:style>
  <w:style w:type="character" w:customStyle="1" w:styleId="FooterChar">
    <w:name w:val="Footer Char"/>
    <w:link w:val="Footer"/>
    <w:uiPriority w:val="99"/>
    <w:rsid w:val="00EB325B"/>
    <w:rPr>
      <w:rFonts w:ascii="Calibri" w:eastAsia="Calibri" w:hAnsi="Calibri" w:cs="Calibri"/>
    </w:rPr>
  </w:style>
  <w:style w:type="paragraph" w:customStyle="1" w:styleId="SubHeader">
    <w:name w:val="Sub Header"/>
    <w:basedOn w:val="Normal"/>
    <w:qFormat/>
    <w:rsid w:val="000E2931"/>
    <w:pPr>
      <w:spacing w:after="0" w:line="240" w:lineRule="auto"/>
    </w:pPr>
    <w:rPr>
      <w:bCs/>
      <w:sz w:val="48"/>
      <w:szCs w:val="96"/>
    </w:rPr>
  </w:style>
  <w:style w:type="paragraph" w:customStyle="1" w:styleId="BulletList">
    <w:name w:val="Bullet List"/>
    <w:basedOn w:val="Normal"/>
    <w:qFormat/>
    <w:rsid w:val="000A5A5C"/>
    <w:pPr>
      <w:numPr>
        <w:numId w:val="2"/>
      </w:numPr>
      <w:contextualSpacing/>
    </w:pPr>
    <w:rPr>
      <w:rFonts w:cs="Calibri Light"/>
    </w:rPr>
  </w:style>
  <w:style w:type="character" w:customStyle="1" w:styleId="Heading2Char">
    <w:name w:val="Heading 2 Char"/>
    <w:link w:val="Heading2"/>
    <w:uiPriority w:val="9"/>
    <w:rsid w:val="00103705"/>
    <w:rPr>
      <w:rFonts w:ascii="Calibri" w:eastAsia="Times New Roman" w:hAnsi="Calibri" w:cs="Calibri"/>
      <w:b/>
      <w:bCs/>
      <w:color w:val="0063A6"/>
      <w:sz w:val="32"/>
      <w:szCs w:val="26"/>
    </w:rPr>
  </w:style>
  <w:style w:type="character" w:customStyle="1" w:styleId="Heading3Char">
    <w:name w:val="Heading 3 Char"/>
    <w:link w:val="Heading3"/>
    <w:uiPriority w:val="9"/>
    <w:rsid w:val="00103705"/>
    <w:rPr>
      <w:rFonts w:ascii="Calibri" w:eastAsia="Times New Roman" w:hAnsi="Calibri" w:cs="Times New Roman"/>
      <w:b/>
      <w:color w:val="000000"/>
      <w:sz w:val="28"/>
      <w:szCs w:val="24"/>
    </w:rPr>
  </w:style>
  <w:style w:type="paragraph" w:styleId="NormalWeb">
    <w:name w:val="Normal (Web)"/>
    <w:basedOn w:val="Normal"/>
    <w:uiPriority w:val="99"/>
    <w:unhideWhenUsed/>
    <w:rsid w:val="0057592E"/>
    <w:pPr>
      <w:widowControl/>
      <w:autoSpaceDE/>
      <w:autoSpaceDN/>
      <w:spacing w:before="100" w:beforeAutospacing="1" w:after="100" w:afterAutospacing="1"/>
    </w:pPr>
    <w:rPr>
      <w:rFonts w:ascii="Times New Roman" w:eastAsia="Times New Roman" w:hAnsi="Times New Roman" w:cs="Times New Roman"/>
      <w:sz w:val="24"/>
      <w:szCs w:val="24"/>
      <w:lang w:val="en-CA"/>
    </w:rPr>
  </w:style>
  <w:style w:type="paragraph" w:customStyle="1" w:styleId="Heading1Small">
    <w:name w:val="Heading 1 (Small)"/>
    <w:basedOn w:val="Heading1"/>
    <w:qFormat/>
    <w:rsid w:val="0057592E"/>
    <w:rPr>
      <w:sz w:val="48"/>
    </w:rPr>
  </w:style>
  <w:style w:type="table" w:styleId="TableGrid">
    <w:name w:val="Table Grid"/>
    <w:basedOn w:val="TableNormal"/>
    <w:uiPriority w:val="39"/>
    <w:rsid w:val="00575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Details">
    <w:name w:val="Memo Details"/>
    <w:basedOn w:val="Normal"/>
    <w:qFormat/>
    <w:rsid w:val="00A821FB"/>
    <w:pPr>
      <w:tabs>
        <w:tab w:val="left" w:pos="1080"/>
      </w:tabs>
      <w:spacing w:before="80" w:after="80"/>
    </w:pPr>
    <w:rPr>
      <w:rFonts w:ascii="Calibri Light" w:hAnsi="Calibri Light" w:cs="Calibri Light"/>
      <w:b/>
      <w:bCs/>
      <w:szCs w:val="28"/>
    </w:rPr>
  </w:style>
  <w:style w:type="character" w:styleId="Hyperlink">
    <w:name w:val="Hyperlink"/>
    <w:uiPriority w:val="99"/>
    <w:unhideWhenUsed/>
    <w:rsid w:val="001D4FB9"/>
    <w:rPr>
      <w:color w:val="00A0DD"/>
      <w:u w:val="single"/>
    </w:rPr>
  </w:style>
  <w:style w:type="character" w:styleId="UnresolvedMention">
    <w:name w:val="Unresolved Mention"/>
    <w:uiPriority w:val="99"/>
    <w:semiHidden/>
    <w:unhideWhenUsed/>
    <w:rsid w:val="001D4FB9"/>
    <w:rPr>
      <w:color w:val="605E5C"/>
      <w:shd w:val="clear" w:color="auto" w:fill="E1DFDD"/>
    </w:rPr>
  </w:style>
  <w:style w:type="character" w:styleId="PlaceholderText">
    <w:name w:val="Placeholder Text"/>
    <w:uiPriority w:val="99"/>
    <w:semiHidden/>
    <w:rsid w:val="002721B0"/>
    <w:rPr>
      <w:color w:val="808080"/>
    </w:rPr>
  </w:style>
  <w:style w:type="character" w:customStyle="1" w:styleId="apple-converted-space">
    <w:name w:val="apple-converted-space"/>
    <w:basedOn w:val="DefaultParagraphFont"/>
    <w:rsid w:val="00A40765"/>
  </w:style>
  <w:style w:type="paragraph" w:styleId="ListParagraph">
    <w:name w:val="List Paragraph"/>
    <w:basedOn w:val="Normal"/>
    <w:link w:val="ListParagraphChar"/>
    <w:uiPriority w:val="34"/>
    <w:qFormat/>
    <w:rsid w:val="00CB6E85"/>
    <w:pPr>
      <w:widowControl/>
      <w:autoSpaceDE/>
      <w:autoSpaceDN/>
      <w:spacing w:after="0" w:line="240" w:lineRule="auto"/>
      <w:ind w:left="720"/>
      <w:contextualSpacing/>
    </w:pPr>
    <w:rPr>
      <w:rFonts w:cs="Times New Roman"/>
      <w:sz w:val="24"/>
    </w:rPr>
  </w:style>
  <w:style w:type="character" w:customStyle="1" w:styleId="outlook-search-highlight">
    <w:name w:val="outlook-search-highlight"/>
    <w:basedOn w:val="DefaultParagraphFont"/>
    <w:rsid w:val="007B48AA"/>
  </w:style>
  <w:style w:type="character" w:styleId="Strong">
    <w:name w:val="Strong"/>
    <w:uiPriority w:val="22"/>
    <w:qFormat/>
    <w:rsid w:val="00DB720C"/>
    <w:rPr>
      <w:b/>
      <w:bCs/>
    </w:rPr>
  </w:style>
  <w:style w:type="character" w:customStyle="1" w:styleId="ListParagraphChar">
    <w:name w:val="List Paragraph Char"/>
    <w:link w:val="ListParagraph"/>
    <w:uiPriority w:val="34"/>
    <w:rsid w:val="00695440"/>
    <w:rPr>
      <w:rFonts w:ascii="Calibri" w:eastAsia="Calibri" w:hAnsi="Calibri" w:cs="Times New Roman"/>
      <w:sz w:val="24"/>
    </w:rPr>
  </w:style>
  <w:style w:type="paragraph" w:customStyle="1" w:styleId="contentpasted0">
    <w:name w:val="contentpasted0"/>
    <w:basedOn w:val="Normal"/>
    <w:rsid w:val="00DB77F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FollowedHyperlink">
    <w:name w:val="FollowedHyperlink"/>
    <w:uiPriority w:val="99"/>
    <w:semiHidden/>
    <w:unhideWhenUsed/>
    <w:rsid w:val="0070752B"/>
    <w:rPr>
      <w:color w:val="BDE0F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5409">
      <w:bodyDiv w:val="1"/>
      <w:marLeft w:val="0"/>
      <w:marRight w:val="0"/>
      <w:marTop w:val="0"/>
      <w:marBottom w:val="0"/>
      <w:divBdr>
        <w:top w:val="none" w:sz="0" w:space="0" w:color="auto"/>
        <w:left w:val="none" w:sz="0" w:space="0" w:color="auto"/>
        <w:bottom w:val="none" w:sz="0" w:space="0" w:color="auto"/>
        <w:right w:val="none" w:sz="0" w:space="0" w:color="auto"/>
      </w:divBdr>
    </w:div>
    <w:div w:id="130094398">
      <w:bodyDiv w:val="1"/>
      <w:marLeft w:val="0"/>
      <w:marRight w:val="0"/>
      <w:marTop w:val="0"/>
      <w:marBottom w:val="0"/>
      <w:divBdr>
        <w:top w:val="none" w:sz="0" w:space="0" w:color="auto"/>
        <w:left w:val="none" w:sz="0" w:space="0" w:color="auto"/>
        <w:bottom w:val="none" w:sz="0" w:space="0" w:color="auto"/>
        <w:right w:val="none" w:sz="0" w:space="0" w:color="auto"/>
      </w:divBdr>
      <w:divsChild>
        <w:div w:id="2097625896">
          <w:marLeft w:val="0"/>
          <w:marRight w:val="0"/>
          <w:marTop w:val="0"/>
          <w:marBottom w:val="0"/>
          <w:divBdr>
            <w:top w:val="none" w:sz="0" w:space="0" w:color="auto"/>
            <w:left w:val="none" w:sz="0" w:space="0" w:color="auto"/>
            <w:bottom w:val="none" w:sz="0" w:space="0" w:color="auto"/>
            <w:right w:val="none" w:sz="0" w:space="0" w:color="auto"/>
          </w:divBdr>
          <w:divsChild>
            <w:div w:id="1250234723">
              <w:marLeft w:val="0"/>
              <w:marRight w:val="0"/>
              <w:marTop w:val="0"/>
              <w:marBottom w:val="0"/>
              <w:divBdr>
                <w:top w:val="none" w:sz="0" w:space="0" w:color="auto"/>
                <w:left w:val="none" w:sz="0" w:space="0" w:color="auto"/>
                <w:bottom w:val="none" w:sz="0" w:space="0" w:color="auto"/>
                <w:right w:val="none" w:sz="0" w:space="0" w:color="auto"/>
              </w:divBdr>
              <w:divsChild>
                <w:div w:id="320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9037">
      <w:bodyDiv w:val="1"/>
      <w:marLeft w:val="0"/>
      <w:marRight w:val="0"/>
      <w:marTop w:val="0"/>
      <w:marBottom w:val="0"/>
      <w:divBdr>
        <w:top w:val="none" w:sz="0" w:space="0" w:color="auto"/>
        <w:left w:val="none" w:sz="0" w:space="0" w:color="auto"/>
        <w:bottom w:val="none" w:sz="0" w:space="0" w:color="auto"/>
        <w:right w:val="none" w:sz="0" w:space="0" w:color="auto"/>
      </w:divBdr>
      <w:divsChild>
        <w:div w:id="860821309">
          <w:marLeft w:val="0"/>
          <w:marRight w:val="0"/>
          <w:marTop w:val="0"/>
          <w:marBottom w:val="0"/>
          <w:divBdr>
            <w:top w:val="none" w:sz="0" w:space="0" w:color="auto"/>
            <w:left w:val="none" w:sz="0" w:space="0" w:color="auto"/>
            <w:bottom w:val="none" w:sz="0" w:space="0" w:color="auto"/>
            <w:right w:val="none" w:sz="0" w:space="0" w:color="auto"/>
          </w:divBdr>
          <w:divsChild>
            <w:div w:id="1020353273">
              <w:marLeft w:val="0"/>
              <w:marRight w:val="0"/>
              <w:marTop w:val="0"/>
              <w:marBottom w:val="0"/>
              <w:divBdr>
                <w:top w:val="none" w:sz="0" w:space="0" w:color="auto"/>
                <w:left w:val="none" w:sz="0" w:space="0" w:color="auto"/>
                <w:bottom w:val="none" w:sz="0" w:space="0" w:color="auto"/>
                <w:right w:val="none" w:sz="0" w:space="0" w:color="auto"/>
              </w:divBdr>
              <w:divsChild>
                <w:div w:id="6760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52742">
      <w:bodyDiv w:val="1"/>
      <w:marLeft w:val="0"/>
      <w:marRight w:val="0"/>
      <w:marTop w:val="0"/>
      <w:marBottom w:val="0"/>
      <w:divBdr>
        <w:top w:val="none" w:sz="0" w:space="0" w:color="auto"/>
        <w:left w:val="none" w:sz="0" w:space="0" w:color="auto"/>
        <w:bottom w:val="none" w:sz="0" w:space="0" w:color="auto"/>
        <w:right w:val="none" w:sz="0" w:space="0" w:color="auto"/>
      </w:divBdr>
    </w:div>
    <w:div w:id="288898572">
      <w:bodyDiv w:val="1"/>
      <w:marLeft w:val="0"/>
      <w:marRight w:val="0"/>
      <w:marTop w:val="0"/>
      <w:marBottom w:val="0"/>
      <w:divBdr>
        <w:top w:val="none" w:sz="0" w:space="0" w:color="auto"/>
        <w:left w:val="none" w:sz="0" w:space="0" w:color="auto"/>
        <w:bottom w:val="none" w:sz="0" w:space="0" w:color="auto"/>
        <w:right w:val="none" w:sz="0" w:space="0" w:color="auto"/>
      </w:divBdr>
      <w:divsChild>
        <w:div w:id="1720087630">
          <w:marLeft w:val="0"/>
          <w:marRight w:val="0"/>
          <w:marTop w:val="0"/>
          <w:marBottom w:val="0"/>
          <w:divBdr>
            <w:top w:val="none" w:sz="0" w:space="0" w:color="auto"/>
            <w:left w:val="none" w:sz="0" w:space="0" w:color="auto"/>
            <w:bottom w:val="none" w:sz="0" w:space="0" w:color="auto"/>
            <w:right w:val="none" w:sz="0" w:space="0" w:color="auto"/>
          </w:divBdr>
          <w:divsChild>
            <w:div w:id="1588345996">
              <w:marLeft w:val="0"/>
              <w:marRight w:val="0"/>
              <w:marTop w:val="0"/>
              <w:marBottom w:val="0"/>
              <w:divBdr>
                <w:top w:val="none" w:sz="0" w:space="0" w:color="auto"/>
                <w:left w:val="none" w:sz="0" w:space="0" w:color="auto"/>
                <w:bottom w:val="none" w:sz="0" w:space="0" w:color="auto"/>
                <w:right w:val="none" w:sz="0" w:space="0" w:color="auto"/>
              </w:divBdr>
              <w:divsChild>
                <w:div w:id="4822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31557">
      <w:bodyDiv w:val="1"/>
      <w:marLeft w:val="0"/>
      <w:marRight w:val="0"/>
      <w:marTop w:val="0"/>
      <w:marBottom w:val="0"/>
      <w:divBdr>
        <w:top w:val="none" w:sz="0" w:space="0" w:color="auto"/>
        <w:left w:val="none" w:sz="0" w:space="0" w:color="auto"/>
        <w:bottom w:val="none" w:sz="0" w:space="0" w:color="auto"/>
        <w:right w:val="none" w:sz="0" w:space="0" w:color="auto"/>
      </w:divBdr>
      <w:divsChild>
        <w:div w:id="1847818564">
          <w:marLeft w:val="0"/>
          <w:marRight w:val="0"/>
          <w:marTop w:val="0"/>
          <w:marBottom w:val="0"/>
          <w:divBdr>
            <w:top w:val="none" w:sz="0" w:space="0" w:color="auto"/>
            <w:left w:val="none" w:sz="0" w:space="0" w:color="auto"/>
            <w:bottom w:val="none" w:sz="0" w:space="0" w:color="auto"/>
            <w:right w:val="none" w:sz="0" w:space="0" w:color="auto"/>
          </w:divBdr>
        </w:div>
        <w:div w:id="1381631751">
          <w:marLeft w:val="0"/>
          <w:marRight w:val="0"/>
          <w:marTop w:val="0"/>
          <w:marBottom w:val="0"/>
          <w:divBdr>
            <w:top w:val="none" w:sz="0" w:space="0" w:color="auto"/>
            <w:left w:val="none" w:sz="0" w:space="0" w:color="auto"/>
            <w:bottom w:val="none" w:sz="0" w:space="0" w:color="auto"/>
            <w:right w:val="none" w:sz="0" w:space="0" w:color="auto"/>
          </w:divBdr>
        </w:div>
        <w:div w:id="576524961">
          <w:marLeft w:val="0"/>
          <w:marRight w:val="0"/>
          <w:marTop w:val="0"/>
          <w:marBottom w:val="0"/>
          <w:divBdr>
            <w:top w:val="none" w:sz="0" w:space="0" w:color="auto"/>
            <w:left w:val="none" w:sz="0" w:space="0" w:color="auto"/>
            <w:bottom w:val="none" w:sz="0" w:space="0" w:color="auto"/>
            <w:right w:val="none" w:sz="0" w:space="0" w:color="auto"/>
          </w:divBdr>
        </w:div>
        <w:div w:id="805052709">
          <w:marLeft w:val="0"/>
          <w:marRight w:val="0"/>
          <w:marTop w:val="0"/>
          <w:marBottom w:val="0"/>
          <w:divBdr>
            <w:top w:val="none" w:sz="0" w:space="0" w:color="auto"/>
            <w:left w:val="none" w:sz="0" w:space="0" w:color="auto"/>
            <w:bottom w:val="none" w:sz="0" w:space="0" w:color="auto"/>
            <w:right w:val="none" w:sz="0" w:space="0" w:color="auto"/>
          </w:divBdr>
        </w:div>
      </w:divsChild>
    </w:div>
    <w:div w:id="387077521">
      <w:bodyDiv w:val="1"/>
      <w:marLeft w:val="0"/>
      <w:marRight w:val="0"/>
      <w:marTop w:val="0"/>
      <w:marBottom w:val="0"/>
      <w:divBdr>
        <w:top w:val="none" w:sz="0" w:space="0" w:color="auto"/>
        <w:left w:val="none" w:sz="0" w:space="0" w:color="auto"/>
        <w:bottom w:val="none" w:sz="0" w:space="0" w:color="auto"/>
        <w:right w:val="none" w:sz="0" w:space="0" w:color="auto"/>
      </w:divBdr>
      <w:divsChild>
        <w:div w:id="1127701898">
          <w:marLeft w:val="0"/>
          <w:marRight w:val="0"/>
          <w:marTop w:val="0"/>
          <w:marBottom w:val="0"/>
          <w:divBdr>
            <w:top w:val="none" w:sz="0" w:space="0" w:color="auto"/>
            <w:left w:val="none" w:sz="0" w:space="0" w:color="auto"/>
            <w:bottom w:val="none" w:sz="0" w:space="0" w:color="auto"/>
            <w:right w:val="none" w:sz="0" w:space="0" w:color="auto"/>
          </w:divBdr>
          <w:divsChild>
            <w:div w:id="1854487211">
              <w:marLeft w:val="0"/>
              <w:marRight w:val="0"/>
              <w:marTop w:val="0"/>
              <w:marBottom w:val="0"/>
              <w:divBdr>
                <w:top w:val="none" w:sz="0" w:space="0" w:color="auto"/>
                <w:left w:val="none" w:sz="0" w:space="0" w:color="auto"/>
                <w:bottom w:val="none" w:sz="0" w:space="0" w:color="auto"/>
                <w:right w:val="none" w:sz="0" w:space="0" w:color="auto"/>
              </w:divBdr>
              <w:divsChild>
                <w:div w:id="7544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6923">
      <w:bodyDiv w:val="1"/>
      <w:marLeft w:val="0"/>
      <w:marRight w:val="0"/>
      <w:marTop w:val="0"/>
      <w:marBottom w:val="0"/>
      <w:divBdr>
        <w:top w:val="none" w:sz="0" w:space="0" w:color="auto"/>
        <w:left w:val="none" w:sz="0" w:space="0" w:color="auto"/>
        <w:bottom w:val="none" w:sz="0" w:space="0" w:color="auto"/>
        <w:right w:val="none" w:sz="0" w:space="0" w:color="auto"/>
      </w:divBdr>
    </w:div>
    <w:div w:id="508301850">
      <w:bodyDiv w:val="1"/>
      <w:marLeft w:val="0"/>
      <w:marRight w:val="0"/>
      <w:marTop w:val="0"/>
      <w:marBottom w:val="0"/>
      <w:divBdr>
        <w:top w:val="none" w:sz="0" w:space="0" w:color="auto"/>
        <w:left w:val="none" w:sz="0" w:space="0" w:color="auto"/>
        <w:bottom w:val="none" w:sz="0" w:space="0" w:color="auto"/>
        <w:right w:val="none" w:sz="0" w:space="0" w:color="auto"/>
      </w:divBdr>
      <w:divsChild>
        <w:div w:id="1561674093">
          <w:marLeft w:val="0"/>
          <w:marRight w:val="0"/>
          <w:marTop w:val="0"/>
          <w:marBottom w:val="0"/>
          <w:divBdr>
            <w:top w:val="none" w:sz="0" w:space="0" w:color="auto"/>
            <w:left w:val="none" w:sz="0" w:space="0" w:color="auto"/>
            <w:bottom w:val="none" w:sz="0" w:space="0" w:color="auto"/>
            <w:right w:val="none" w:sz="0" w:space="0" w:color="auto"/>
          </w:divBdr>
          <w:divsChild>
            <w:div w:id="1488547553">
              <w:marLeft w:val="0"/>
              <w:marRight w:val="0"/>
              <w:marTop w:val="0"/>
              <w:marBottom w:val="0"/>
              <w:divBdr>
                <w:top w:val="none" w:sz="0" w:space="0" w:color="auto"/>
                <w:left w:val="none" w:sz="0" w:space="0" w:color="auto"/>
                <w:bottom w:val="none" w:sz="0" w:space="0" w:color="auto"/>
                <w:right w:val="none" w:sz="0" w:space="0" w:color="auto"/>
              </w:divBdr>
              <w:divsChild>
                <w:div w:id="1966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1952">
      <w:bodyDiv w:val="1"/>
      <w:marLeft w:val="0"/>
      <w:marRight w:val="0"/>
      <w:marTop w:val="0"/>
      <w:marBottom w:val="0"/>
      <w:divBdr>
        <w:top w:val="none" w:sz="0" w:space="0" w:color="auto"/>
        <w:left w:val="none" w:sz="0" w:space="0" w:color="auto"/>
        <w:bottom w:val="none" w:sz="0" w:space="0" w:color="auto"/>
        <w:right w:val="none" w:sz="0" w:space="0" w:color="auto"/>
      </w:divBdr>
      <w:divsChild>
        <w:div w:id="568660654">
          <w:marLeft w:val="0"/>
          <w:marRight w:val="0"/>
          <w:marTop w:val="0"/>
          <w:marBottom w:val="0"/>
          <w:divBdr>
            <w:top w:val="none" w:sz="0" w:space="0" w:color="auto"/>
            <w:left w:val="none" w:sz="0" w:space="0" w:color="auto"/>
            <w:bottom w:val="none" w:sz="0" w:space="0" w:color="auto"/>
            <w:right w:val="none" w:sz="0" w:space="0" w:color="auto"/>
          </w:divBdr>
          <w:divsChild>
            <w:div w:id="1101687389">
              <w:marLeft w:val="0"/>
              <w:marRight w:val="0"/>
              <w:marTop w:val="0"/>
              <w:marBottom w:val="0"/>
              <w:divBdr>
                <w:top w:val="none" w:sz="0" w:space="0" w:color="auto"/>
                <w:left w:val="none" w:sz="0" w:space="0" w:color="auto"/>
                <w:bottom w:val="none" w:sz="0" w:space="0" w:color="auto"/>
                <w:right w:val="none" w:sz="0" w:space="0" w:color="auto"/>
              </w:divBdr>
              <w:divsChild>
                <w:div w:id="1677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4232">
      <w:bodyDiv w:val="1"/>
      <w:marLeft w:val="0"/>
      <w:marRight w:val="0"/>
      <w:marTop w:val="0"/>
      <w:marBottom w:val="0"/>
      <w:divBdr>
        <w:top w:val="none" w:sz="0" w:space="0" w:color="auto"/>
        <w:left w:val="none" w:sz="0" w:space="0" w:color="auto"/>
        <w:bottom w:val="none" w:sz="0" w:space="0" w:color="auto"/>
        <w:right w:val="none" w:sz="0" w:space="0" w:color="auto"/>
      </w:divBdr>
      <w:divsChild>
        <w:div w:id="2029484342">
          <w:marLeft w:val="0"/>
          <w:marRight w:val="0"/>
          <w:marTop w:val="0"/>
          <w:marBottom w:val="0"/>
          <w:divBdr>
            <w:top w:val="none" w:sz="0" w:space="0" w:color="auto"/>
            <w:left w:val="none" w:sz="0" w:space="0" w:color="auto"/>
            <w:bottom w:val="none" w:sz="0" w:space="0" w:color="auto"/>
            <w:right w:val="none" w:sz="0" w:space="0" w:color="auto"/>
          </w:divBdr>
          <w:divsChild>
            <w:div w:id="1829175412">
              <w:marLeft w:val="0"/>
              <w:marRight w:val="0"/>
              <w:marTop w:val="0"/>
              <w:marBottom w:val="0"/>
              <w:divBdr>
                <w:top w:val="none" w:sz="0" w:space="0" w:color="auto"/>
                <w:left w:val="none" w:sz="0" w:space="0" w:color="auto"/>
                <w:bottom w:val="none" w:sz="0" w:space="0" w:color="auto"/>
                <w:right w:val="none" w:sz="0" w:space="0" w:color="auto"/>
              </w:divBdr>
              <w:divsChild>
                <w:div w:id="6191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5926">
      <w:bodyDiv w:val="1"/>
      <w:marLeft w:val="0"/>
      <w:marRight w:val="0"/>
      <w:marTop w:val="0"/>
      <w:marBottom w:val="0"/>
      <w:divBdr>
        <w:top w:val="none" w:sz="0" w:space="0" w:color="auto"/>
        <w:left w:val="none" w:sz="0" w:space="0" w:color="auto"/>
        <w:bottom w:val="none" w:sz="0" w:space="0" w:color="auto"/>
        <w:right w:val="none" w:sz="0" w:space="0" w:color="auto"/>
      </w:divBdr>
      <w:divsChild>
        <w:div w:id="712118224">
          <w:marLeft w:val="0"/>
          <w:marRight w:val="0"/>
          <w:marTop w:val="0"/>
          <w:marBottom w:val="0"/>
          <w:divBdr>
            <w:top w:val="none" w:sz="0" w:space="0" w:color="auto"/>
            <w:left w:val="none" w:sz="0" w:space="0" w:color="auto"/>
            <w:bottom w:val="none" w:sz="0" w:space="0" w:color="auto"/>
            <w:right w:val="none" w:sz="0" w:space="0" w:color="auto"/>
          </w:divBdr>
          <w:divsChild>
            <w:div w:id="707952293">
              <w:marLeft w:val="0"/>
              <w:marRight w:val="0"/>
              <w:marTop w:val="0"/>
              <w:marBottom w:val="0"/>
              <w:divBdr>
                <w:top w:val="none" w:sz="0" w:space="0" w:color="auto"/>
                <w:left w:val="none" w:sz="0" w:space="0" w:color="auto"/>
                <w:bottom w:val="none" w:sz="0" w:space="0" w:color="auto"/>
                <w:right w:val="none" w:sz="0" w:space="0" w:color="auto"/>
              </w:divBdr>
              <w:divsChild>
                <w:div w:id="20131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86833">
      <w:bodyDiv w:val="1"/>
      <w:marLeft w:val="0"/>
      <w:marRight w:val="0"/>
      <w:marTop w:val="0"/>
      <w:marBottom w:val="0"/>
      <w:divBdr>
        <w:top w:val="none" w:sz="0" w:space="0" w:color="auto"/>
        <w:left w:val="none" w:sz="0" w:space="0" w:color="auto"/>
        <w:bottom w:val="none" w:sz="0" w:space="0" w:color="auto"/>
        <w:right w:val="none" w:sz="0" w:space="0" w:color="auto"/>
      </w:divBdr>
      <w:divsChild>
        <w:div w:id="1240678409">
          <w:marLeft w:val="0"/>
          <w:marRight w:val="0"/>
          <w:marTop w:val="0"/>
          <w:marBottom w:val="0"/>
          <w:divBdr>
            <w:top w:val="none" w:sz="0" w:space="0" w:color="auto"/>
            <w:left w:val="none" w:sz="0" w:space="0" w:color="auto"/>
            <w:bottom w:val="none" w:sz="0" w:space="0" w:color="auto"/>
            <w:right w:val="none" w:sz="0" w:space="0" w:color="auto"/>
          </w:divBdr>
          <w:divsChild>
            <w:div w:id="1822429711">
              <w:marLeft w:val="0"/>
              <w:marRight w:val="0"/>
              <w:marTop w:val="0"/>
              <w:marBottom w:val="0"/>
              <w:divBdr>
                <w:top w:val="none" w:sz="0" w:space="0" w:color="auto"/>
                <w:left w:val="none" w:sz="0" w:space="0" w:color="auto"/>
                <w:bottom w:val="none" w:sz="0" w:space="0" w:color="auto"/>
                <w:right w:val="none" w:sz="0" w:space="0" w:color="auto"/>
              </w:divBdr>
              <w:divsChild>
                <w:div w:id="4404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3683">
      <w:bodyDiv w:val="1"/>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sChild>
            <w:div w:id="805468569">
              <w:marLeft w:val="0"/>
              <w:marRight w:val="0"/>
              <w:marTop w:val="0"/>
              <w:marBottom w:val="0"/>
              <w:divBdr>
                <w:top w:val="none" w:sz="0" w:space="0" w:color="auto"/>
                <w:left w:val="none" w:sz="0" w:space="0" w:color="auto"/>
                <w:bottom w:val="none" w:sz="0" w:space="0" w:color="auto"/>
                <w:right w:val="none" w:sz="0" w:space="0" w:color="auto"/>
              </w:divBdr>
              <w:divsChild>
                <w:div w:id="1331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2446">
      <w:bodyDiv w:val="1"/>
      <w:marLeft w:val="0"/>
      <w:marRight w:val="0"/>
      <w:marTop w:val="0"/>
      <w:marBottom w:val="0"/>
      <w:divBdr>
        <w:top w:val="none" w:sz="0" w:space="0" w:color="auto"/>
        <w:left w:val="none" w:sz="0" w:space="0" w:color="auto"/>
        <w:bottom w:val="none" w:sz="0" w:space="0" w:color="auto"/>
        <w:right w:val="none" w:sz="0" w:space="0" w:color="auto"/>
      </w:divBdr>
    </w:div>
    <w:div w:id="1289702547">
      <w:bodyDiv w:val="1"/>
      <w:marLeft w:val="0"/>
      <w:marRight w:val="0"/>
      <w:marTop w:val="0"/>
      <w:marBottom w:val="0"/>
      <w:divBdr>
        <w:top w:val="none" w:sz="0" w:space="0" w:color="auto"/>
        <w:left w:val="none" w:sz="0" w:space="0" w:color="auto"/>
        <w:bottom w:val="none" w:sz="0" w:space="0" w:color="auto"/>
        <w:right w:val="none" w:sz="0" w:space="0" w:color="auto"/>
      </w:divBdr>
    </w:div>
    <w:div w:id="1493332792">
      <w:bodyDiv w:val="1"/>
      <w:marLeft w:val="0"/>
      <w:marRight w:val="0"/>
      <w:marTop w:val="0"/>
      <w:marBottom w:val="0"/>
      <w:divBdr>
        <w:top w:val="none" w:sz="0" w:space="0" w:color="auto"/>
        <w:left w:val="none" w:sz="0" w:space="0" w:color="auto"/>
        <w:bottom w:val="none" w:sz="0" w:space="0" w:color="auto"/>
        <w:right w:val="none" w:sz="0" w:space="0" w:color="auto"/>
      </w:divBdr>
    </w:div>
    <w:div w:id="1558854273">
      <w:bodyDiv w:val="1"/>
      <w:marLeft w:val="0"/>
      <w:marRight w:val="0"/>
      <w:marTop w:val="0"/>
      <w:marBottom w:val="0"/>
      <w:divBdr>
        <w:top w:val="none" w:sz="0" w:space="0" w:color="auto"/>
        <w:left w:val="none" w:sz="0" w:space="0" w:color="auto"/>
        <w:bottom w:val="none" w:sz="0" w:space="0" w:color="auto"/>
        <w:right w:val="none" w:sz="0" w:space="0" w:color="auto"/>
      </w:divBdr>
    </w:div>
    <w:div w:id="1561595120">
      <w:bodyDiv w:val="1"/>
      <w:marLeft w:val="0"/>
      <w:marRight w:val="0"/>
      <w:marTop w:val="0"/>
      <w:marBottom w:val="0"/>
      <w:divBdr>
        <w:top w:val="none" w:sz="0" w:space="0" w:color="auto"/>
        <w:left w:val="none" w:sz="0" w:space="0" w:color="auto"/>
        <w:bottom w:val="none" w:sz="0" w:space="0" w:color="auto"/>
        <w:right w:val="none" w:sz="0" w:space="0" w:color="auto"/>
      </w:divBdr>
      <w:divsChild>
        <w:div w:id="378551219">
          <w:marLeft w:val="0"/>
          <w:marRight w:val="0"/>
          <w:marTop w:val="0"/>
          <w:marBottom w:val="0"/>
          <w:divBdr>
            <w:top w:val="none" w:sz="0" w:space="0" w:color="auto"/>
            <w:left w:val="none" w:sz="0" w:space="0" w:color="auto"/>
            <w:bottom w:val="none" w:sz="0" w:space="0" w:color="auto"/>
            <w:right w:val="none" w:sz="0" w:space="0" w:color="auto"/>
          </w:divBdr>
          <w:divsChild>
            <w:div w:id="552547662">
              <w:marLeft w:val="0"/>
              <w:marRight w:val="0"/>
              <w:marTop w:val="0"/>
              <w:marBottom w:val="0"/>
              <w:divBdr>
                <w:top w:val="none" w:sz="0" w:space="0" w:color="auto"/>
                <w:left w:val="none" w:sz="0" w:space="0" w:color="auto"/>
                <w:bottom w:val="none" w:sz="0" w:space="0" w:color="auto"/>
                <w:right w:val="none" w:sz="0" w:space="0" w:color="auto"/>
              </w:divBdr>
              <w:divsChild>
                <w:div w:id="3895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0073">
      <w:bodyDiv w:val="1"/>
      <w:marLeft w:val="0"/>
      <w:marRight w:val="0"/>
      <w:marTop w:val="0"/>
      <w:marBottom w:val="0"/>
      <w:divBdr>
        <w:top w:val="none" w:sz="0" w:space="0" w:color="auto"/>
        <w:left w:val="none" w:sz="0" w:space="0" w:color="auto"/>
        <w:bottom w:val="none" w:sz="0" w:space="0" w:color="auto"/>
        <w:right w:val="none" w:sz="0" w:space="0" w:color="auto"/>
      </w:divBdr>
    </w:div>
    <w:div w:id="1927688228">
      <w:bodyDiv w:val="1"/>
      <w:marLeft w:val="0"/>
      <w:marRight w:val="0"/>
      <w:marTop w:val="0"/>
      <w:marBottom w:val="0"/>
      <w:divBdr>
        <w:top w:val="none" w:sz="0" w:space="0" w:color="auto"/>
        <w:left w:val="none" w:sz="0" w:space="0" w:color="auto"/>
        <w:bottom w:val="none" w:sz="0" w:space="0" w:color="auto"/>
        <w:right w:val="none" w:sz="0" w:space="0" w:color="auto"/>
      </w:divBdr>
      <w:divsChild>
        <w:div w:id="1585457558">
          <w:marLeft w:val="0"/>
          <w:marRight w:val="0"/>
          <w:marTop w:val="0"/>
          <w:marBottom w:val="0"/>
          <w:divBdr>
            <w:top w:val="none" w:sz="0" w:space="0" w:color="auto"/>
            <w:left w:val="none" w:sz="0" w:space="0" w:color="auto"/>
            <w:bottom w:val="none" w:sz="0" w:space="0" w:color="auto"/>
            <w:right w:val="none" w:sz="0" w:space="0" w:color="auto"/>
          </w:divBdr>
        </w:div>
        <w:div w:id="3824206">
          <w:marLeft w:val="0"/>
          <w:marRight w:val="0"/>
          <w:marTop w:val="0"/>
          <w:marBottom w:val="0"/>
          <w:divBdr>
            <w:top w:val="none" w:sz="0" w:space="0" w:color="auto"/>
            <w:left w:val="none" w:sz="0" w:space="0" w:color="auto"/>
            <w:bottom w:val="none" w:sz="0" w:space="0" w:color="auto"/>
            <w:right w:val="none" w:sz="0" w:space="0" w:color="auto"/>
          </w:divBdr>
        </w:div>
        <w:div w:id="2040202891">
          <w:marLeft w:val="0"/>
          <w:marRight w:val="0"/>
          <w:marTop w:val="0"/>
          <w:marBottom w:val="0"/>
          <w:divBdr>
            <w:top w:val="none" w:sz="0" w:space="0" w:color="auto"/>
            <w:left w:val="none" w:sz="0" w:space="0" w:color="auto"/>
            <w:bottom w:val="none" w:sz="0" w:space="0" w:color="auto"/>
            <w:right w:val="none" w:sz="0" w:space="0" w:color="auto"/>
          </w:divBdr>
        </w:div>
        <w:div w:id="318652657">
          <w:marLeft w:val="0"/>
          <w:marRight w:val="0"/>
          <w:marTop w:val="0"/>
          <w:marBottom w:val="0"/>
          <w:divBdr>
            <w:top w:val="none" w:sz="0" w:space="0" w:color="auto"/>
            <w:left w:val="none" w:sz="0" w:space="0" w:color="auto"/>
            <w:bottom w:val="none" w:sz="0" w:space="0" w:color="auto"/>
            <w:right w:val="none" w:sz="0" w:space="0" w:color="auto"/>
          </w:divBdr>
        </w:div>
        <w:div w:id="184448413">
          <w:marLeft w:val="0"/>
          <w:marRight w:val="0"/>
          <w:marTop w:val="0"/>
          <w:marBottom w:val="0"/>
          <w:divBdr>
            <w:top w:val="none" w:sz="0" w:space="0" w:color="auto"/>
            <w:left w:val="none" w:sz="0" w:space="0" w:color="auto"/>
            <w:bottom w:val="none" w:sz="0" w:space="0" w:color="auto"/>
            <w:right w:val="none" w:sz="0" w:space="0" w:color="auto"/>
          </w:divBdr>
        </w:div>
        <w:div w:id="790830557">
          <w:marLeft w:val="0"/>
          <w:marRight w:val="0"/>
          <w:marTop w:val="0"/>
          <w:marBottom w:val="0"/>
          <w:divBdr>
            <w:top w:val="none" w:sz="0" w:space="0" w:color="auto"/>
            <w:left w:val="none" w:sz="0" w:space="0" w:color="auto"/>
            <w:bottom w:val="none" w:sz="0" w:space="0" w:color="auto"/>
            <w:right w:val="none" w:sz="0" w:space="0" w:color="auto"/>
          </w:divBdr>
        </w:div>
        <w:div w:id="1086271516">
          <w:marLeft w:val="0"/>
          <w:marRight w:val="0"/>
          <w:marTop w:val="0"/>
          <w:marBottom w:val="0"/>
          <w:divBdr>
            <w:top w:val="none" w:sz="0" w:space="0" w:color="auto"/>
            <w:left w:val="none" w:sz="0" w:space="0" w:color="auto"/>
            <w:bottom w:val="none" w:sz="0" w:space="0" w:color="auto"/>
            <w:right w:val="none" w:sz="0" w:space="0" w:color="auto"/>
          </w:divBdr>
        </w:div>
        <w:div w:id="1061365970">
          <w:marLeft w:val="0"/>
          <w:marRight w:val="0"/>
          <w:marTop w:val="0"/>
          <w:marBottom w:val="0"/>
          <w:divBdr>
            <w:top w:val="none" w:sz="0" w:space="0" w:color="auto"/>
            <w:left w:val="none" w:sz="0" w:space="0" w:color="auto"/>
            <w:bottom w:val="none" w:sz="0" w:space="0" w:color="auto"/>
            <w:right w:val="none" w:sz="0" w:space="0" w:color="auto"/>
          </w:divBdr>
        </w:div>
        <w:div w:id="657659237">
          <w:marLeft w:val="0"/>
          <w:marRight w:val="0"/>
          <w:marTop w:val="0"/>
          <w:marBottom w:val="0"/>
          <w:divBdr>
            <w:top w:val="none" w:sz="0" w:space="0" w:color="auto"/>
            <w:left w:val="none" w:sz="0" w:space="0" w:color="auto"/>
            <w:bottom w:val="none" w:sz="0" w:space="0" w:color="auto"/>
            <w:right w:val="none" w:sz="0" w:space="0" w:color="auto"/>
          </w:divBdr>
        </w:div>
        <w:div w:id="1228954510">
          <w:marLeft w:val="0"/>
          <w:marRight w:val="0"/>
          <w:marTop w:val="0"/>
          <w:marBottom w:val="0"/>
          <w:divBdr>
            <w:top w:val="none" w:sz="0" w:space="0" w:color="auto"/>
            <w:left w:val="none" w:sz="0" w:space="0" w:color="auto"/>
            <w:bottom w:val="none" w:sz="0" w:space="0" w:color="auto"/>
            <w:right w:val="none" w:sz="0" w:space="0" w:color="auto"/>
          </w:divBdr>
        </w:div>
      </w:divsChild>
    </w:div>
    <w:div w:id="2057464947">
      <w:bodyDiv w:val="1"/>
      <w:marLeft w:val="0"/>
      <w:marRight w:val="0"/>
      <w:marTop w:val="0"/>
      <w:marBottom w:val="0"/>
      <w:divBdr>
        <w:top w:val="none" w:sz="0" w:space="0" w:color="auto"/>
        <w:left w:val="none" w:sz="0" w:space="0" w:color="auto"/>
        <w:bottom w:val="none" w:sz="0" w:space="0" w:color="auto"/>
        <w:right w:val="none" w:sz="0" w:space="0" w:color="auto"/>
      </w:divBdr>
    </w:div>
    <w:div w:id="2094083546">
      <w:bodyDiv w:val="1"/>
      <w:marLeft w:val="0"/>
      <w:marRight w:val="0"/>
      <w:marTop w:val="0"/>
      <w:marBottom w:val="0"/>
      <w:divBdr>
        <w:top w:val="none" w:sz="0" w:space="0" w:color="auto"/>
        <w:left w:val="none" w:sz="0" w:space="0" w:color="auto"/>
        <w:bottom w:val="none" w:sz="0" w:space="0" w:color="auto"/>
        <w:right w:val="none" w:sz="0" w:space="0" w:color="auto"/>
      </w:divBdr>
      <w:divsChild>
        <w:div w:id="505367957">
          <w:marLeft w:val="0"/>
          <w:marRight w:val="0"/>
          <w:marTop w:val="0"/>
          <w:marBottom w:val="0"/>
          <w:divBdr>
            <w:top w:val="none" w:sz="0" w:space="0" w:color="auto"/>
            <w:left w:val="none" w:sz="0" w:space="0" w:color="auto"/>
            <w:bottom w:val="none" w:sz="0" w:space="0" w:color="auto"/>
            <w:right w:val="none" w:sz="0" w:space="0" w:color="auto"/>
          </w:divBdr>
          <w:divsChild>
            <w:div w:id="1549685483">
              <w:marLeft w:val="0"/>
              <w:marRight w:val="0"/>
              <w:marTop w:val="0"/>
              <w:marBottom w:val="0"/>
              <w:divBdr>
                <w:top w:val="none" w:sz="0" w:space="0" w:color="auto"/>
                <w:left w:val="none" w:sz="0" w:space="0" w:color="auto"/>
                <w:bottom w:val="none" w:sz="0" w:space="0" w:color="auto"/>
                <w:right w:val="none" w:sz="0" w:space="0" w:color="auto"/>
              </w:divBdr>
              <w:divsChild>
                <w:div w:id="16979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8567">
      <w:bodyDiv w:val="1"/>
      <w:marLeft w:val="0"/>
      <w:marRight w:val="0"/>
      <w:marTop w:val="0"/>
      <w:marBottom w:val="0"/>
      <w:divBdr>
        <w:top w:val="none" w:sz="0" w:space="0" w:color="auto"/>
        <w:left w:val="none" w:sz="0" w:space="0" w:color="auto"/>
        <w:bottom w:val="none" w:sz="0" w:space="0" w:color="auto"/>
        <w:right w:val="none" w:sz="0" w:space="0" w:color="auto"/>
      </w:divBdr>
      <w:divsChild>
        <w:div w:id="748189100">
          <w:marLeft w:val="0"/>
          <w:marRight w:val="0"/>
          <w:marTop w:val="0"/>
          <w:marBottom w:val="0"/>
          <w:divBdr>
            <w:top w:val="none" w:sz="0" w:space="0" w:color="auto"/>
            <w:left w:val="none" w:sz="0" w:space="0" w:color="auto"/>
            <w:bottom w:val="none" w:sz="0" w:space="0" w:color="auto"/>
            <w:right w:val="none" w:sz="0" w:space="0" w:color="auto"/>
          </w:divBdr>
          <w:divsChild>
            <w:div w:id="1011571002">
              <w:marLeft w:val="0"/>
              <w:marRight w:val="0"/>
              <w:marTop w:val="0"/>
              <w:marBottom w:val="0"/>
              <w:divBdr>
                <w:top w:val="none" w:sz="0" w:space="0" w:color="auto"/>
                <w:left w:val="none" w:sz="0" w:space="0" w:color="auto"/>
                <w:bottom w:val="none" w:sz="0" w:space="0" w:color="auto"/>
                <w:right w:val="none" w:sz="0" w:space="0" w:color="auto"/>
              </w:divBdr>
              <w:divsChild>
                <w:div w:id="16394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9275">
      <w:bodyDiv w:val="1"/>
      <w:marLeft w:val="0"/>
      <w:marRight w:val="0"/>
      <w:marTop w:val="0"/>
      <w:marBottom w:val="0"/>
      <w:divBdr>
        <w:top w:val="none" w:sz="0" w:space="0" w:color="auto"/>
        <w:left w:val="none" w:sz="0" w:space="0" w:color="auto"/>
        <w:bottom w:val="none" w:sz="0" w:space="0" w:color="auto"/>
        <w:right w:val="none" w:sz="0" w:space="0" w:color="auto"/>
      </w:divBdr>
      <w:divsChild>
        <w:div w:id="618876346">
          <w:marLeft w:val="0"/>
          <w:marRight w:val="0"/>
          <w:marTop w:val="0"/>
          <w:marBottom w:val="0"/>
          <w:divBdr>
            <w:top w:val="none" w:sz="0" w:space="0" w:color="auto"/>
            <w:left w:val="none" w:sz="0" w:space="0" w:color="auto"/>
            <w:bottom w:val="none" w:sz="0" w:space="0" w:color="auto"/>
            <w:right w:val="none" w:sz="0" w:space="0" w:color="auto"/>
          </w:divBdr>
          <w:divsChild>
            <w:div w:id="1027754934">
              <w:marLeft w:val="0"/>
              <w:marRight w:val="0"/>
              <w:marTop w:val="0"/>
              <w:marBottom w:val="0"/>
              <w:divBdr>
                <w:top w:val="none" w:sz="0" w:space="0" w:color="auto"/>
                <w:left w:val="none" w:sz="0" w:space="0" w:color="auto"/>
                <w:bottom w:val="none" w:sz="0" w:space="0" w:color="auto"/>
                <w:right w:val="none" w:sz="0" w:space="0" w:color="auto"/>
              </w:divBdr>
              <w:divsChild>
                <w:div w:id="7817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upport@awinfosys.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ildCareBC.Engagement@gov.bc.ca"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winfosys.com/surveyfull3/minofed/main/SchoolAgeParents.asp?SchoolNumber=82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Admin/OFFICE%20FILES/Templates/Administration/SD38%20MS%20Word%20Templates/SD38%20-%20General%20Letterhead.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063A6"/>
      </a:dk2>
      <a:lt2>
        <a:srgbClr val="EBEBEB"/>
      </a:lt2>
      <a:accent1>
        <a:srgbClr val="7CA8D9"/>
      </a:accent1>
      <a:accent2>
        <a:srgbClr val="99CEEE"/>
      </a:accent2>
      <a:accent3>
        <a:srgbClr val="00AEA9"/>
      </a:accent3>
      <a:accent4>
        <a:srgbClr val="90D3D0"/>
      </a:accent4>
      <a:accent5>
        <a:srgbClr val="A7A9AC"/>
      </a:accent5>
      <a:accent6>
        <a:srgbClr val="C0D3ED"/>
      </a:accent6>
      <a:hlink>
        <a:srgbClr val="00A0DD"/>
      </a:hlink>
      <a:folHlink>
        <a:srgbClr val="BDE0F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D36E32D7C11441A916760266259013" ma:contentTypeVersion="17" ma:contentTypeDescription="Create a new document." ma:contentTypeScope="" ma:versionID="c4eec43fc3d60a8df5c1002e6e5193ce">
  <xsd:schema xmlns:xsd="http://www.w3.org/2001/XMLSchema" xmlns:xs="http://www.w3.org/2001/XMLSchema" xmlns:p="http://schemas.microsoft.com/office/2006/metadata/properties" xmlns:ns2="d77965ac-ee14-487b-8cc3-f46453621396" xmlns:ns3="6ef2a590-ebc2-4ba6-99bb-f1de0130293c" targetNamespace="http://schemas.microsoft.com/office/2006/metadata/properties" ma:root="true" ma:fieldsID="226cb7841f0052fffa1741b554f10cf2" ns2:_="" ns3:_="">
    <xsd:import namespace="d77965ac-ee14-487b-8cc3-f46453621396"/>
    <xsd:import namespace="6ef2a590-ebc2-4ba6-99bb-f1de013029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965ac-ee14-487b-8cc3-f46453621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2a590-ebc2-4ba6-99bb-f1de013029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d1415d-aabb-4d16-b712-b460dfb6c3ae}" ma:internalName="TaxCatchAll" ma:showField="CatchAllData" ma:web="6ef2a590-ebc2-4ba6-99bb-f1de01302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7965ac-ee14-487b-8cc3-f46453621396">
      <Terms xmlns="http://schemas.microsoft.com/office/infopath/2007/PartnerControls"/>
    </lcf76f155ced4ddcb4097134ff3c332f>
    <TaxCatchAll xmlns="6ef2a590-ebc2-4ba6-99bb-f1de0130293c" xsi:nil="true"/>
  </documentManagement>
</p:properties>
</file>

<file path=customXml/itemProps1.xml><?xml version="1.0" encoding="utf-8"?>
<ds:datastoreItem xmlns:ds="http://schemas.openxmlformats.org/officeDocument/2006/customXml" ds:itemID="{B4A69E24-AD99-D741-BE75-48A120B95737}">
  <ds:schemaRefs>
    <ds:schemaRef ds:uri="http://schemas.openxmlformats.org/officeDocument/2006/bibliography"/>
  </ds:schemaRefs>
</ds:datastoreItem>
</file>

<file path=customXml/itemProps2.xml><?xml version="1.0" encoding="utf-8"?>
<ds:datastoreItem xmlns:ds="http://schemas.openxmlformats.org/officeDocument/2006/customXml" ds:itemID="{A5958518-5A72-487F-AC91-80BF5A4E9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965ac-ee14-487b-8cc3-f46453621396"/>
    <ds:schemaRef ds:uri="6ef2a590-ebc2-4ba6-99bb-f1de01302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0E03D2-3898-47F4-A35D-26D2FA7AA40B}">
  <ds:schemaRefs>
    <ds:schemaRef ds:uri="http://schemas.microsoft.com/sharepoint/v3/contenttype/forms"/>
  </ds:schemaRefs>
</ds:datastoreItem>
</file>

<file path=customXml/itemProps4.xml><?xml version="1.0" encoding="utf-8"?>
<ds:datastoreItem xmlns:ds="http://schemas.openxmlformats.org/officeDocument/2006/customXml" ds:itemID="{6B313E13-2BF6-448E-9F96-D6C163C30622}">
  <ds:schemaRefs>
    <ds:schemaRef ds:uri="http://schemas.microsoft.com/office/2006/metadata/properties"/>
    <ds:schemaRef ds:uri="http://schemas.microsoft.com/office/infopath/2007/PartnerControls"/>
    <ds:schemaRef ds:uri="d77965ac-ee14-487b-8cc3-f46453621396"/>
    <ds:schemaRef ds:uri="6ef2a590-ebc2-4ba6-99bb-f1de0130293c"/>
  </ds:schemaRefs>
</ds:datastoreItem>
</file>

<file path=docProps/app.xml><?xml version="1.0" encoding="utf-8"?>
<Properties xmlns="http://schemas.openxmlformats.org/officeDocument/2006/extended-properties" xmlns:vt="http://schemas.openxmlformats.org/officeDocument/2006/docPropsVTypes">
  <Template>SD38 - General Letterhead.dotx</Template>
  <TotalTime>1</TotalTime>
  <Pages>8</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Andrew Livingston</cp:lastModifiedBy>
  <cp:revision>8</cp:revision>
  <cp:lastPrinted>2023-12-16T19:45:00Z</cp:lastPrinted>
  <dcterms:created xsi:type="dcterms:W3CDTF">2023-12-16T19:49:00Z</dcterms:created>
  <dcterms:modified xsi:type="dcterms:W3CDTF">2023-12-16T19:49:00Z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2021-10-15T00:00:00Z</vt:filetime>
  </property>
  <property fmtid="{D5CDD505-2E9C-101B-9397-08002B2CF9AE}" pid="3" name="Creator">
    <vt:lpwstr>Adobe InDesign 16.4 (Macintosh)</vt:lpwstr>
  </property>
  <property fmtid="{D5CDD505-2E9C-101B-9397-08002B2CF9AE}" pid="4" name="LastSaved">
    <vt:filetime>2021-10-15T00:00:00Z</vt:filetime>
  </property>
  <property fmtid="{D5CDD505-2E9C-101B-9397-08002B2CF9AE}" pid="5" name="ContentTypeId">
    <vt:lpwstr>0x010100C5D36E32D7C11441A916760266259013</vt:lpwstr>
  </property>
  <property fmtid="{D5CDD505-2E9C-101B-9397-08002B2CF9AE}" pid="6" name="MediaServiceImageTags">
    <vt:lpwstr/>
  </property>
</Properties>
</file>